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A29AA37" w14:textId="56F78073" w:rsidR="00795C19" w:rsidRPr="00821F38" w:rsidRDefault="00556B82" w:rsidP="00556B82">
      <w:pPr>
        <w:tabs>
          <w:tab w:val="left" w:pos="1170"/>
          <w:tab w:val="left" w:pos="2880"/>
          <w:tab w:val="left" w:pos="3870"/>
        </w:tabs>
        <w:spacing w:after="0" w:line="360" w:lineRule="exact"/>
        <w:ind w:left="1620"/>
        <w:rPr>
          <w:rFonts w:ascii="Cambria" w:hAnsi="Cambria"/>
          <w:sz w:val="34"/>
          <w:szCs w:val="34"/>
          <w:lang w:val="ru-RU"/>
        </w:rPr>
      </w:pPr>
      <w:r w:rsidRPr="00556B82">
        <w:rPr>
          <w:rFonts w:ascii="Cambria" w:hAnsi="Cambria"/>
          <w:sz w:val="34"/>
          <w:szCs w:val="34"/>
          <w:lang w:val="ru-RU"/>
        </w:rPr>
        <w:t>К СПОРАМ О МЕСТОНАХОЖДЕНИИ ДУШИ</w:t>
      </w:r>
    </w:p>
    <w:p w14:paraId="3B99262E" w14:textId="77777777" w:rsid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4A8FEEB5" w14:textId="18B03976" w:rsidR="00B44695" w:rsidRP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Болото — Божий край для бегемота,</w:t>
      </w:r>
    </w:p>
    <w:p w14:paraId="48879E2F" w14:textId="3EEE9985" w:rsidR="00B44695" w:rsidRPr="00B44695" w:rsidRDefault="00F012EB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F012EB">
        <w:rPr>
          <w:rFonts w:ascii="Cambria" w:hAnsi="Cambria"/>
          <w:sz w:val="34"/>
          <w:szCs w:val="34"/>
          <w:lang w:val="ru-RU"/>
        </w:rPr>
        <w:t xml:space="preserve">Блаженствует </w:t>
      </w:r>
      <w:r w:rsidR="00821F38" w:rsidRPr="00821F38">
        <w:rPr>
          <w:rFonts w:ascii="Cambria" w:hAnsi="Cambria"/>
          <w:sz w:val="34"/>
          <w:szCs w:val="34"/>
          <w:lang w:val="ru-RU"/>
        </w:rPr>
        <w:t xml:space="preserve">в грязи </w:t>
      </w:r>
      <w:r w:rsidR="00B44695" w:rsidRPr="00B44695">
        <w:rPr>
          <w:rFonts w:ascii="Cambria" w:hAnsi="Cambria"/>
          <w:sz w:val="34"/>
          <w:szCs w:val="34"/>
          <w:lang w:val="ru-RU"/>
        </w:rPr>
        <w:t>гиппопотам.</w:t>
      </w:r>
    </w:p>
    <w:p w14:paraId="57185F10" w14:textId="1A992681" w:rsidR="00B44695" w:rsidRPr="00B44695" w:rsidRDefault="00F012EB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F012EB">
        <w:rPr>
          <w:rFonts w:ascii="Cambria" w:hAnsi="Cambria"/>
          <w:sz w:val="34"/>
          <w:szCs w:val="34"/>
          <w:lang w:val="ru-RU"/>
        </w:rPr>
        <w:t xml:space="preserve">И людям часто скверна </w:t>
      </w:r>
      <w:r w:rsidR="00B44695" w:rsidRPr="00B44695">
        <w:rPr>
          <w:rFonts w:ascii="Cambria" w:hAnsi="Cambria"/>
          <w:sz w:val="34"/>
          <w:szCs w:val="34"/>
          <w:lang w:val="ru-RU"/>
        </w:rPr>
        <w:t>— рай,</w:t>
      </w:r>
    </w:p>
    <w:p w14:paraId="73BF98CE" w14:textId="77777777" w:rsidR="00B44695" w:rsidRP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ведь у кого-то</w:t>
      </w:r>
    </w:p>
    <w:p w14:paraId="389C6EB2" w14:textId="360FD6CD" w:rsidR="00FA4075" w:rsidRPr="004753A7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из года в год не только попа там</w:t>
      </w:r>
      <w:r w:rsidR="00ED648F" w:rsidRPr="00ED648F">
        <w:rPr>
          <w:rFonts w:ascii="Cambria" w:hAnsi="Cambria"/>
          <w:sz w:val="34"/>
          <w:szCs w:val="34"/>
          <w:lang w:val="ru-RU"/>
        </w:rPr>
        <w:t>.</w:t>
      </w:r>
    </w:p>
    <w:p w14:paraId="1F749D37" w14:textId="77777777" w:rsidR="000668A0" w:rsidRPr="001935D6" w:rsidRDefault="000668A0" w:rsidP="00795C19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2"/>
          <w:szCs w:val="32"/>
          <w:lang w:val="ru-RU"/>
        </w:rPr>
      </w:pPr>
    </w:p>
    <w:p w14:paraId="6D9F1C23" w14:textId="52B97DBF" w:rsidR="00F302DA" w:rsidRPr="004753A7" w:rsidRDefault="00AA749F" w:rsidP="00795C19">
      <w:pPr>
        <w:tabs>
          <w:tab w:val="left" w:pos="1620"/>
          <w:tab w:val="left" w:pos="2250"/>
        </w:tabs>
        <w:spacing w:after="0" w:line="240" w:lineRule="auto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FA4075">
        <w:rPr>
          <w:rFonts w:ascii="Cambria" w:hAnsi="Cambria"/>
          <w:i/>
          <w:iCs/>
          <w:sz w:val="30"/>
          <w:szCs w:val="30"/>
          <w:lang w:val="ru-RU"/>
        </w:rPr>
        <w:t>л</w:t>
      </w:r>
      <w:r w:rsidRPr="004753A7"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13AF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56B82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95C19"/>
    <w:rsid w:val="007B069E"/>
    <w:rsid w:val="007B2CCF"/>
    <w:rsid w:val="007D1115"/>
    <w:rsid w:val="007F433C"/>
    <w:rsid w:val="008047D8"/>
    <w:rsid w:val="00810966"/>
    <w:rsid w:val="0081379D"/>
    <w:rsid w:val="00821F38"/>
    <w:rsid w:val="00830B39"/>
    <w:rsid w:val="00846B5B"/>
    <w:rsid w:val="008474EC"/>
    <w:rsid w:val="00851D7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46403"/>
    <w:rsid w:val="00954F26"/>
    <w:rsid w:val="00956487"/>
    <w:rsid w:val="00973043"/>
    <w:rsid w:val="00973B4A"/>
    <w:rsid w:val="00977F30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4695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D6D64"/>
    <w:rsid w:val="00CF0200"/>
    <w:rsid w:val="00D00314"/>
    <w:rsid w:val="00D03844"/>
    <w:rsid w:val="00D03C03"/>
    <w:rsid w:val="00D11611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B3CC0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F012EB"/>
    <w:rsid w:val="00F302DA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2026-06-14T14:27:00Z</cp:lastPrinted>
  <dcterms:created xsi:type="dcterms:W3CDTF">2026-07-26T14:15:00Z</dcterms:created>
  <dcterms:modified xsi:type="dcterms:W3CDTF">2026-07-27T15:42:00Z</dcterms:modified>
</cp:coreProperties>
</file>