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1C9CF" w14:textId="77777777" w:rsidR="00B46BCD" w:rsidRPr="002E4C34" w:rsidRDefault="00B46BCD" w:rsidP="00B46BCD">
      <w:pPr>
        <w:tabs>
          <w:tab w:val="left" w:pos="6930"/>
        </w:tabs>
        <w:ind w:left="1530" w:right="1404"/>
        <w:rPr>
          <w:rFonts w:asciiTheme="majorHAnsi" w:hAnsiTheme="majorHAnsi"/>
          <w:sz w:val="22"/>
          <w:szCs w:val="22"/>
          <w:lang w:val="ru-RU"/>
        </w:rPr>
      </w:pPr>
      <w:hyperlink r:id="rId4" w:history="1">
        <w:r w:rsidRPr="00710A56">
          <w:rPr>
            <w:rStyle w:val="Hyperlink"/>
            <w:rFonts w:asciiTheme="majorHAnsi" w:hAnsiTheme="majorHAnsi"/>
            <w:sz w:val="22"/>
            <w:szCs w:val="22"/>
          </w:rPr>
          <w:t>www</w:t>
        </w:r>
        <w:r w:rsidRPr="00AD4167">
          <w:rPr>
            <w:rStyle w:val="Hyperlink"/>
            <w:rFonts w:asciiTheme="majorHAnsi" w:hAnsiTheme="majorHAnsi"/>
            <w:sz w:val="22"/>
            <w:szCs w:val="22"/>
            <w:lang w:val="ru-RU"/>
          </w:rPr>
          <w:t>.</w:t>
        </w:r>
        <w:r w:rsidRPr="00710A56">
          <w:rPr>
            <w:rStyle w:val="Hyperlink"/>
            <w:rFonts w:asciiTheme="majorHAnsi" w:hAnsiTheme="majorHAnsi"/>
            <w:sz w:val="22"/>
            <w:szCs w:val="22"/>
          </w:rPr>
          <w:t>r</w:t>
        </w:r>
        <w:r w:rsidRPr="00AD4167">
          <w:rPr>
            <w:rStyle w:val="Hyperlink"/>
            <w:rFonts w:asciiTheme="majorHAnsi" w:hAnsiTheme="majorHAnsi"/>
            <w:sz w:val="22"/>
            <w:szCs w:val="22"/>
            <w:lang w:val="ru-RU"/>
          </w:rPr>
          <w:t>-</w:t>
        </w:r>
        <w:r w:rsidRPr="00710A56">
          <w:rPr>
            <w:rStyle w:val="Hyperlink"/>
            <w:rFonts w:asciiTheme="majorHAnsi" w:hAnsiTheme="majorHAnsi"/>
            <w:sz w:val="22"/>
            <w:szCs w:val="22"/>
          </w:rPr>
          <w:t>di</w:t>
        </w:r>
        <w:r w:rsidRPr="00AD4167">
          <w:rPr>
            <w:rStyle w:val="Hyperlink"/>
            <w:rFonts w:asciiTheme="majorHAnsi" w:hAnsiTheme="majorHAnsi"/>
            <w:sz w:val="22"/>
            <w:szCs w:val="22"/>
            <w:lang w:val="ru-RU"/>
          </w:rPr>
          <w:t>.</w:t>
        </w:r>
        <w:r w:rsidRPr="00710A56">
          <w:rPr>
            <w:rStyle w:val="Hyperlink"/>
            <w:rFonts w:asciiTheme="majorHAnsi" w:hAnsiTheme="majorHAnsi"/>
            <w:sz w:val="22"/>
            <w:szCs w:val="22"/>
          </w:rPr>
          <w:t>net</w:t>
        </w:r>
      </w:hyperlink>
      <w:r>
        <w:rPr>
          <w:rFonts w:asciiTheme="majorHAnsi" w:hAnsiTheme="majorHAnsi"/>
          <w:sz w:val="22"/>
          <w:szCs w:val="22"/>
          <w:lang w:val="ru-RU"/>
        </w:rPr>
        <w:t xml:space="preserve"> </w:t>
      </w:r>
      <w:r>
        <w:rPr>
          <w:rFonts w:asciiTheme="majorHAnsi" w:hAnsiTheme="majorHAnsi"/>
          <w:sz w:val="22"/>
          <w:szCs w:val="22"/>
          <w:lang w:val="ru-RU"/>
        </w:rPr>
        <w:tab/>
      </w:r>
      <w:r w:rsidRPr="002E4C34">
        <w:rPr>
          <w:rFonts w:asciiTheme="majorHAnsi" w:hAnsiTheme="majorHAnsi"/>
          <w:sz w:val="22"/>
          <w:szCs w:val="22"/>
          <w:lang w:val="ru-RU"/>
        </w:rPr>
        <w:t>Ростислав Дижур</w:t>
      </w:r>
    </w:p>
    <w:p w14:paraId="1C87D7FA" w14:textId="77777777" w:rsidR="00640EBD" w:rsidRPr="002E4C34" w:rsidRDefault="00640EBD" w:rsidP="00F77CEE">
      <w:pPr>
        <w:tabs>
          <w:tab w:val="left" w:pos="1800"/>
        </w:tabs>
        <w:ind w:left="1350" w:right="1044"/>
        <w:rPr>
          <w:rFonts w:asciiTheme="majorHAnsi" w:hAnsiTheme="majorHAnsi"/>
          <w:lang w:val="ru-RU"/>
        </w:rPr>
      </w:pPr>
      <w:r w:rsidRPr="002E4C34">
        <w:rPr>
          <w:rFonts w:asciiTheme="majorHAnsi" w:hAnsiTheme="majorHAnsi"/>
          <w:lang w:val="ru-RU"/>
        </w:rPr>
        <w:t>_________________________________________________________________</w:t>
      </w:r>
      <w:r w:rsidR="00B46BCD">
        <w:rPr>
          <w:rFonts w:asciiTheme="majorHAnsi" w:hAnsiTheme="majorHAnsi"/>
        </w:rPr>
        <w:t>__</w:t>
      </w:r>
      <w:r w:rsidRPr="002E4C34">
        <w:rPr>
          <w:rFonts w:asciiTheme="majorHAnsi" w:hAnsiTheme="majorHAnsi"/>
          <w:lang w:val="ru-RU"/>
        </w:rPr>
        <w:t>_________________________________</w:t>
      </w:r>
    </w:p>
    <w:p w14:paraId="22755A21" w14:textId="77777777" w:rsidR="00640EBD" w:rsidRDefault="00640EBD" w:rsidP="00640EBD">
      <w:pPr>
        <w:ind w:left="5220"/>
        <w:rPr>
          <w:rFonts w:ascii="Cambria" w:hAnsi="Cambria"/>
          <w:b/>
          <w:noProof/>
          <w:sz w:val="32"/>
          <w:szCs w:val="32"/>
          <w:lang w:val="ru-RU"/>
        </w:rPr>
      </w:pPr>
    </w:p>
    <w:p w14:paraId="0B0F6255" w14:textId="77777777" w:rsidR="00640EBD" w:rsidRDefault="00640EBD" w:rsidP="00640EBD">
      <w:pPr>
        <w:ind w:left="5220"/>
        <w:rPr>
          <w:rFonts w:ascii="Cambria" w:hAnsi="Cambria"/>
          <w:b/>
          <w:noProof/>
          <w:sz w:val="32"/>
          <w:szCs w:val="32"/>
          <w:lang w:val="ru-RU"/>
        </w:rPr>
      </w:pPr>
    </w:p>
    <w:p w14:paraId="683C0F26" w14:textId="77777777" w:rsidR="00640EBD" w:rsidRDefault="00640EBD" w:rsidP="00640EBD">
      <w:pPr>
        <w:ind w:left="5220"/>
        <w:rPr>
          <w:rFonts w:ascii="Cambria" w:hAnsi="Cambria"/>
          <w:b/>
          <w:noProof/>
          <w:sz w:val="32"/>
          <w:szCs w:val="32"/>
          <w:lang w:val="ru-RU"/>
        </w:rPr>
      </w:pPr>
    </w:p>
    <w:p w14:paraId="631E0E74" w14:textId="77777777" w:rsidR="00660411" w:rsidRDefault="00660411" w:rsidP="00660411">
      <w:pPr>
        <w:ind w:left="3240"/>
        <w:rPr>
          <w:rFonts w:ascii="Cambria" w:hAnsi="Cambria"/>
          <w:b/>
          <w:noProof/>
          <w:sz w:val="32"/>
          <w:szCs w:val="32"/>
          <w:lang w:val="ru-RU"/>
        </w:rPr>
      </w:pPr>
    </w:p>
    <w:p w14:paraId="131D5654" w14:textId="77777777" w:rsidR="00435146" w:rsidRPr="00B46BCD" w:rsidRDefault="00435146" w:rsidP="00660411">
      <w:pPr>
        <w:ind w:left="3240"/>
        <w:rPr>
          <w:rFonts w:ascii="Cambria" w:hAnsi="Cambria"/>
          <w:noProof/>
          <w:sz w:val="36"/>
          <w:szCs w:val="36"/>
          <w:lang w:val="ru-RU"/>
        </w:rPr>
      </w:pPr>
      <w:r w:rsidRPr="00B46BCD">
        <w:rPr>
          <w:rFonts w:ascii="Cambria" w:hAnsi="Cambria"/>
          <w:b/>
          <w:noProof/>
          <w:sz w:val="36"/>
          <w:szCs w:val="36"/>
          <w:lang w:val="ru-RU"/>
        </w:rPr>
        <w:t>ДОЗОР  НЕБЕСНЫХ  ТЕЛ</w:t>
      </w:r>
    </w:p>
    <w:p w14:paraId="6785945A" w14:textId="77777777" w:rsidR="00435146" w:rsidRPr="00840290" w:rsidRDefault="00435146" w:rsidP="00435146">
      <w:pPr>
        <w:ind w:left="5040"/>
        <w:rPr>
          <w:rFonts w:ascii="Cambria" w:hAnsi="Cambria"/>
          <w:noProof/>
          <w:sz w:val="22"/>
          <w:lang w:val="ru-RU"/>
        </w:rPr>
      </w:pPr>
    </w:p>
    <w:p w14:paraId="0A99379C" w14:textId="77777777" w:rsidR="00435146" w:rsidRPr="00B46BCD" w:rsidRDefault="00435146" w:rsidP="00660411">
      <w:pPr>
        <w:ind w:left="4590"/>
        <w:rPr>
          <w:rFonts w:ascii="Cambria" w:hAnsi="Cambria"/>
          <w:noProof/>
          <w:sz w:val="30"/>
          <w:szCs w:val="30"/>
          <w:lang w:val="ru-RU"/>
        </w:rPr>
      </w:pPr>
      <w:r w:rsidRPr="00B46BCD">
        <w:rPr>
          <w:rFonts w:ascii="Cambria" w:hAnsi="Cambria"/>
          <w:noProof/>
          <w:sz w:val="30"/>
          <w:szCs w:val="30"/>
          <w:lang w:val="ru-RU"/>
        </w:rPr>
        <w:t>Поэма</w:t>
      </w:r>
    </w:p>
    <w:p w14:paraId="32F71944" w14:textId="77777777" w:rsidR="00435146" w:rsidRPr="00840290" w:rsidRDefault="00435146" w:rsidP="00435146">
      <w:pPr>
        <w:rPr>
          <w:sz w:val="25"/>
          <w:szCs w:val="25"/>
          <w:lang w:val="ru-RU"/>
        </w:rPr>
      </w:pPr>
    </w:p>
    <w:p w14:paraId="4C910504" w14:textId="77777777" w:rsidR="00435146" w:rsidRDefault="00435146" w:rsidP="00435146">
      <w:pPr>
        <w:rPr>
          <w:sz w:val="25"/>
          <w:szCs w:val="25"/>
          <w:lang w:val="ru-RU"/>
        </w:rPr>
      </w:pPr>
    </w:p>
    <w:p w14:paraId="727A56F2" w14:textId="77777777" w:rsidR="00461F36" w:rsidRDefault="00461F36" w:rsidP="006B2A5A">
      <w:pPr>
        <w:ind w:left="630"/>
        <w:rPr>
          <w:sz w:val="25"/>
          <w:szCs w:val="25"/>
          <w:lang w:val="ru-RU"/>
        </w:rPr>
      </w:pPr>
      <w:r>
        <w:rPr>
          <w:rFonts w:ascii="Cambria" w:hAnsi="Cambria"/>
          <w:noProof/>
          <w:sz w:val="28"/>
          <w:szCs w:val="28"/>
          <w:lang w:val="ru-RU" w:eastAsia="ru-RU"/>
        </w:rPr>
        <w:drawing>
          <wp:inline distT="0" distB="0" distL="0" distR="0" wp14:anchorId="38A41452" wp14:editId="09AC6D1A">
            <wp:extent cx="5669280" cy="397573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682B7" w14:textId="77777777" w:rsidR="00461F36" w:rsidRDefault="00461F36" w:rsidP="00435146">
      <w:pPr>
        <w:rPr>
          <w:sz w:val="25"/>
          <w:szCs w:val="25"/>
          <w:lang w:val="ru-RU"/>
        </w:rPr>
      </w:pPr>
    </w:p>
    <w:p w14:paraId="29B1899D" w14:textId="77777777" w:rsidR="00461F36" w:rsidRPr="009933B4" w:rsidRDefault="00461F36" w:rsidP="009933B4">
      <w:pPr>
        <w:ind w:firstLine="3690"/>
        <w:rPr>
          <w:rFonts w:ascii="Cambria" w:hAnsi="Cambria"/>
          <w:noProof/>
          <w:sz w:val="32"/>
          <w:szCs w:val="32"/>
          <w:lang w:val="ru-RU"/>
        </w:rPr>
      </w:pPr>
      <w:r w:rsidRPr="009933B4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9933B4">
        <w:rPr>
          <w:rFonts w:ascii="Cambria" w:hAnsi="Cambria"/>
          <w:noProof/>
          <w:sz w:val="32"/>
          <w:szCs w:val="32"/>
          <w:lang w:val="ru-RU"/>
        </w:rPr>
        <w:t>Амур и Психея</w:t>
      </w:r>
      <w:r w:rsidRPr="009933B4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</w:p>
    <w:p w14:paraId="1AF90B6D" w14:textId="77777777" w:rsidR="00461F36" w:rsidRPr="00840290" w:rsidRDefault="00461F36" w:rsidP="00461F36">
      <w:pPr>
        <w:rPr>
          <w:rFonts w:ascii="Cambria" w:hAnsi="Cambria"/>
          <w:noProof/>
          <w:sz w:val="28"/>
          <w:szCs w:val="28"/>
          <w:lang w:val="ru-RU"/>
        </w:rPr>
      </w:pPr>
    </w:p>
    <w:p w14:paraId="5F3821B3" w14:textId="77777777" w:rsidR="00461F36" w:rsidRPr="009933B4" w:rsidRDefault="00461F36" w:rsidP="00461F36">
      <w:pPr>
        <w:ind w:firstLine="4507"/>
        <w:rPr>
          <w:rFonts w:ascii="Cambria" w:hAnsi="Cambria"/>
          <w:noProof/>
          <w:sz w:val="28"/>
          <w:szCs w:val="28"/>
          <w:lang w:val="ru-RU"/>
        </w:rPr>
      </w:pPr>
      <w:r w:rsidRPr="009933B4">
        <w:rPr>
          <w:rFonts w:ascii="Cambria" w:hAnsi="Cambria"/>
          <w:noProof/>
          <w:sz w:val="28"/>
          <w:szCs w:val="28"/>
          <w:lang w:val="ru-RU"/>
        </w:rPr>
        <w:t>Летний сад,</w:t>
      </w:r>
    </w:p>
    <w:p w14:paraId="0771A659" w14:textId="77777777" w:rsidR="00461F36" w:rsidRPr="009933B4" w:rsidRDefault="00461F36" w:rsidP="00461F36">
      <w:pPr>
        <w:ind w:firstLine="4507"/>
        <w:rPr>
          <w:rFonts w:ascii="Cambria" w:hAnsi="Cambria"/>
          <w:noProof/>
          <w:sz w:val="28"/>
          <w:szCs w:val="28"/>
          <w:lang w:val="ru-RU"/>
        </w:rPr>
      </w:pPr>
      <w:r w:rsidRPr="009933B4">
        <w:rPr>
          <w:rFonts w:ascii="Cambria" w:hAnsi="Cambria"/>
          <w:noProof/>
          <w:sz w:val="28"/>
          <w:szCs w:val="28"/>
          <w:lang w:val="ru-RU"/>
        </w:rPr>
        <w:t>неизвестный итальянский скульптор</w:t>
      </w:r>
    </w:p>
    <w:p w14:paraId="2E076166" w14:textId="77777777" w:rsidR="00461F36" w:rsidRPr="00840290" w:rsidRDefault="00461F36" w:rsidP="00435146">
      <w:pPr>
        <w:rPr>
          <w:sz w:val="25"/>
          <w:szCs w:val="25"/>
          <w:lang w:val="ru-RU"/>
        </w:rPr>
      </w:pPr>
    </w:p>
    <w:p w14:paraId="6C306151" w14:textId="1C332935" w:rsidR="00DE03E5" w:rsidRDefault="00DE03E5">
      <w:pPr>
        <w:overflowPunct/>
        <w:autoSpaceDE/>
        <w:autoSpaceDN/>
        <w:adjustRightInd/>
        <w:spacing w:after="200" w:line="276" w:lineRule="auto"/>
        <w:textAlignment w:val="auto"/>
        <w:rPr>
          <w:sz w:val="25"/>
          <w:szCs w:val="25"/>
          <w:lang w:val="ru-RU"/>
        </w:rPr>
      </w:pPr>
      <w:r>
        <w:rPr>
          <w:sz w:val="25"/>
          <w:szCs w:val="25"/>
          <w:lang w:val="ru-RU"/>
        </w:rPr>
        <w:br w:type="page"/>
      </w:r>
    </w:p>
    <w:p w14:paraId="71C084B5" w14:textId="77777777" w:rsidR="00435146" w:rsidRPr="00840290" w:rsidRDefault="00435146" w:rsidP="00435146">
      <w:pPr>
        <w:rPr>
          <w:sz w:val="25"/>
          <w:szCs w:val="25"/>
          <w:lang w:val="ru-RU"/>
        </w:rPr>
      </w:pPr>
    </w:p>
    <w:p w14:paraId="17124369" w14:textId="77777777" w:rsidR="00435146" w:rsidRPr="009933B4" w:rsidRDefault="00435146" w:rsidP="00B444FC">
      <w:pPr>
        <w:ind w:left="2520"/>
        <w:rPr>
          <w:rFonts w:ascii="Cambria" w:hAnsi="Cambria"/>
          <w:noProof/>
          <w:sz w:val="36"/>
          <w:szCs w:val="36"/>
          <w:lang w:val="ru-RU"/>
        </w:rPr>
      </w:pPr>
      <w:r w:rsidRPr="009933B4">
        <w:rPr>
          <w:rFonts w:ascii="Cambria" w:hAnsi="Cambria"/>
          <w:noProof/>
          <w:sz w:val="36"/>
          <w:szCs w:val="36"/>
          <w:lang w:val="ru-RU"/>
        </w:rPr>
        <w:t>БЛИЖНИЙ  ДОЗОР</w:t>
      </w:r>
    </w:p>
    <w:p w14:paraId="32B0C4AC" w14:textId="77777777" w:rsidR="00435146" w:rsidRPr="00840290" w:rsidRDefault="00435146" w:rsidP="00435146">
      <w:pPr>
        <w:ind w:firstLine="3240"/>
        <w:rPr>
          <w:rFonts w:ascii="Cambria" w:hAnsi="Cambria"/>
          <w:noProof/>
          <w:sz w:val="25"/>
          <w:szCs w:val="25"/>
          <w:lang w:val="ru-RU"/>
        </w:rPr>
      </w:pPr>
    </w:p>
    <w:p w14:paraId="4275D6CC" w14:textId="77777777" w:rsidR="00435146" w:rsidRPr="00840290" w:rsidRDefault="00435146" w:rsidP="00435146">
      <w:pPr>
        <w:ind w:firstLine="3240"/>
        <w:rPr>
          <w:rFonts w:ascii="Cambria" w:hAnsi="Cambria"/>
          <w:noProof/>
          <w:sz w:val="25"/>
          <w:szCs w:val="25"/>
          <w:lang w:val="ru-RU"/>
        </w:rPr>
      </w:pPr>
    </w:p>
    <w:p w14:paraId="3DBE218F" w14:textId="77777777" w:rsidR="00435146" w:rsidRPr="00BD6228" w:rsidRDefault="00435146" w:rsidP="00BD6228">
      <w:pPr>
        <w:ind w:left="38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1</w:t>
      </w:r>
    </w:p>
    <w:p w14:paraId="421A2F6F" w14:textId="77777777" w:rsidR="00435146" w:rsidRPr="00BD6228" w:rsidRDefault="00435146" w:rsidP="00BD6228">
      <w:pPr>
        <w:ind w:firstLine="3240"/>
        <w:rPr>
          <w:rFonts w:ascii="Cambria" w:hAnsi="Cambria"/>
          <w:noProof/>
          <w:sz w:val="32"/>
          <w:szCs w:val="32"/>
          <w:lang w:val="ru-RU"/>
        </w:rPr>
      </w:pPr>
    </w:p>
    <w:p w14:paraId="019A8FEB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Берег Невы.</w:t>
      </w:r>
    </w:p>
    <w:p w14:paraId="218FCEA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Причал.</w:t>
      </w:r>
    </w:p>
    <w:p w14:paraId="24F719C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Чайки кричат.</w:t>
      </w:r>
    </w:p>
    <w:p w14:paraId="36A404F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пределах синевы,</w:t>
      </w:r>
    </w:p>
    <w:p w14:paraId="4D5EBBD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плену оград,</w:t>
      </w:r>
    </w:p>
    <w:p w14:paraId="46587235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на гребнях вод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A222BF4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Летний сад.</w:t>
      </w:r>
    </w:p>
    <w:p w14:paraId="1BFCFB2C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Словно огромный плот</w:t>
      </w:r>
    </w:p>
    <w:p w14:paraId="533C7E0E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вздрагивает на стоянке.</w:t>
      </w:r>
    </w:p>
    <w:p w14:paraId="52BCCC55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2FF7AC47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Сколько движения!</w:t>
      </w:r>
    </w:p>
    <w:p w14:paraId="4B98D9A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41E224BF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Кажется, выплыл бы к морю,</w:t>
      </w:r>
    </w:p>
    <w:p w14:paraId="1BA887C2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если бы не мосты за Фонтанку,</w:t>
      </w:r>
    </w:p>
    <w:p w14:paraId="2B6CE52F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притяжение</w:t>
      </w:r>
    </w:p>
    <w:p w14:paraId="0BA10F66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Марсова поля.</w:t>
      </w:r>
    </w:p>
    <w:p w14:paraId="3CD86EEE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5624871D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золоте стража...</w:t>
      </w:r>
    </w:p>
    <w:p w14:paraId="52603787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Сводят стволы.</w:t>
      </w:r>
    </w:p>
    <w:p w14:paraId="503F27A2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узнаю́т...</w:t>
      </w:r>
    </w:p>
    <w:p w14:paraId="21E059C7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Шуметь перестают.</w:t>
      </w:r>
    </w:p>
    <w:p w14:paraId="36E0FEA9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Жду, что скажут...</w:t>
      </w:r>
    </w:p>
    <w:p w14:paraId="70966B4A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559EE42D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Да, впервые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моя вина.</w:t>
      </w:r>
    </w:p>
    <w:p w14:paraId="4BA47A93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теперь ваш я...</w:t>
      </w:r>
    </w:p>
    <w:p w14:paraId="7FFF2646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7A6C5991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каждой аллее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струна.</w:t>
      </w:r>
    </w:p>
    <w:p w14:paraId="29B4FF8C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Прислушиваюсь, еле ступая...</w:t>
      </w:r>
    </w:p>
    <w:p w14:paraId="1FBC58AE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17A2D53E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вот голубая,</w:t>
      </w:r>
    </w:p>
    <w:p w14:paraId="5CDB70AE" w14:textId="77777777" w:rsidR="00435146" w:rsidRPr="00BD6228" w:rsidRDefault="00435146" w:rsidP="00BD6228">
      <w:pPr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Лебяжья...</w:t>
      </w:r>
    </w:p>
    <w:p w14:paraId="697EB626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А там что?</w:t>
      </w:r>
    </w:p>
    <w:p w14:paraId="3D1EC21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Подошёл...</w:t>
      </w:r>
    </w:p>
    <w:p w14:paraId="60080674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2EEC68C8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Ветвление красок и звуков...</w:t>
      </w:r>
    </w:p>
    <w:p w14:paraId="3E7C95ED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Сначала несмело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C9073B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немой запел...</w:t>
      </w:r>
    </w:p>
    <w:p w14:paraId="5CB3624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Первый взгляд</w:t>
      </w:r>
    </w:p>
    <w:p w14:paraId="68CD5BB6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лишённого зрения...</w:t>
      </w:r>
    </w:p>
    <w:p w14:paraId="294437E0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 неба, в жажду,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9204F49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упавшей каплей в руки.</w:t>
      </w:r>
    </w:p>
    <w:p w14:paraId="278E853A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Дальше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199D684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ливень, в град.</w:t>
      </w:r>
    </w:p>
    <w:p w14:paraId="25C754A1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6B0673AF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движением невинным</w:t>
      </w:r>
    </w:p>
    <w:p w14:paraId="7191008D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начинается лавина с гор;</w:t>
      </w:r>
    </w:p>
    <w:p w14:paraId="62CF045A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на море</w:t>
      </w:r>
    </w:p>
    <w:p w14:paraId="3AE6D686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синеют дали,</w:t>
      </w:r>
    </w:p>
    <w:p w14:paraId="44C0A6C0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вскоре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DC9E5F3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шторм.</w:t>
      </w:r>
    </w:p>
    <w:p w14:paraId="358758B8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24636296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Ветер налетел.</w:t>
      </w:r>
    </w:p>
    <w:p w14:paraId="13C9E2DF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Переполошил ворон,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3113856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поднял пеплом стаю;</w:t>
      </w:r>
    </w:p>
    <w:p w14:paraId="06AB2558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поджёг</w:t>
      </w:r>
    </w:p>
    <w:p w14:paraId="6EC45C3C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золото крон.</w:t>
      </w:r>
    </w:p>
    <w:p w14:paraId="7E135DA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Листья затрепетали</w:t>
      </w:r>
    </w:p>
    <w:p w14:paraId="47FC0929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 полёт, кружить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AF846BB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искрами от вершин...</w:t>
      </w:r>
    </w:p>
    <w:p w14:paraId="11BE4FCD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4D08131C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Плеч касаясь, ложатся у ног...</w:t>
      </w:r>
    </w:p>
    <w:p w14:paraId="49D1F66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</w:p>
    <w:p w14:paraId="16E5E5F2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груди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полыхание, </w:t>
      </w:r>
    </w:p>
    <w:p w14:paraId="0CB32E50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гул пожара.</w:t>
      </w:r>
    </w:p>
    <w:p w14:paraId="51046BC8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1A7C4C1" w14:textId="77777777" w:rsidR="00435146" w:rsidRPr="00BD6228" w:rsidRDefault="00435146" w:rsidP="00BD6228">
      <w:pPr>
        <w:tabs>
          <w:tab w:val="left" w:pos="3780"/>
        </w:tabs>
        <w:ind w:left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ожог.</w:t>
      </w:r>
    </w:p>
    <w:p w14:paraId="0C33E593" w14:textId="3DD610E5" w:rsidR="00B444FC" w:rsidRPr="00BD6228" w:rsidRDefault="00B444FC" w:rsidP="00BD6228">
      <w:pPr>
        <w:overflowPunct/>
        <w:autoSpaceDE/>
        <w:autoSpaceDN/>
        <w:adjustRightInd/>
        <w:spacing w:after="200"/>
        <w:textAlignment w:val="auto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br w:type="page"/>
      </w:r>
    </w:p>
    <w:p w14:paraId="5852F4F6" w14:textId="77777777" w:rsidR="00435146" w:rsidRPr="00BD6228" w:rsidRDefault="00435146" w:rsidP="00BD6228">
      <w:pPr>
        <w:tabs>
          <w:tab w:val="left" w:pos="3780"/>
        </w:tabs>
        <w:ind w:left="3690"/>
        <w:rPr>
          <w:rFonts w:ascii="Cambria" w:hAnsi="Cambria"/>
          <w:noProof/>
          <w:sz w:val="32"/>
          <w:szCs w:val="32"/>
          <w:lang w:val="ru-RU"/>
        </w:rPr>
      </w:pPr>
    </w:p>
    <w:p w14:paraId="3DFAFA7D" w14:textId="77777777" w:rsidR="00435146" w:rsidRPr="00BD6228" w:rsidRDefault="00435146" w:rsidP="00BD6228">
      <w:pPr>
        <w:tabs>
          <w:tab w:val="left" w:pos="3780"/>
        </w:tabs>
        <w:ind w:left="3690"/>
        <w:rPr>
          <w:rFonts w:ascii="Cambria" w:hAnsi="Cambria"/>
          <w:noProof/>
          <w:sz w:val="32"/>
          <w:szCs w:val="32"/>
          <w:lang w:val="ru-RU"/>
        </w:rPr>
      </w:pPr>
    </w:p>
    <w:p w14:paraId="60686F31" w14:textId="77777777" w:rsidR="00435146" w:rsidRPr="00BD6228" w:rsidRDefault="00435146" w:rsidP="00BD6228">
      <w:pPr>
        <w:tabs>
          <w:tab w:val="left" w:pos="5040"/>
        </w:tabs>
        <w:ind w:left="414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2</w:t>
      </w:r>
    </w:p>
    <w:p w14:paraId="217E8637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0DEFB68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Милиционер</w:t>
      </w:r>
    </w:p>
    <w:p w14:paraId="403A755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вежливо, тихо,</w:t>
      </w:r>
    </w:p>
    <w:p w14:paraId="1DB4871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тронув слегка за плечо,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1AE3F5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 мне:</w:t>
      </w:r>
    </w:p>
    <w:p w14:paraId="04C0ADDF" w14:textId="77777777" w:rsidR="00435146" w:rsidRPr="00BD6228" w:rsidRDefault="00660411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Товарищ, пора на выход.</w:t>
      </w:r>
    </w:p>
    <w:p w14:paraId="6EDAFF8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6288DA3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Как?!  Зачем?  Хочу ещё!</w:t>
      </w:r>
    </w:p>
    <w:p w14:paraId="3729696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ABD1E9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Мир</w:t>
      </w:r>
    </w:p>
    <w:p w14:paraId="544C151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открыл свои запасники,</w:t>
      </w:r>
    </w:p>
    <w:p w14:paraId="05D326E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распластался, сути не тая,</w:t>
      </w:r>
    </w:p>
    <w:p w14:paraId="1088EB5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всеми нитями дорог.</w:t>
      </w:r>
    </w:p>
    <w:p w14:paraId="6FB9975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DEFAE8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 партой,</w:t>
      </w:r>
    </w:p>
    <w:p w14:paraId="2F08889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жадно, первоклассником,</w:t>
      </w:r>
    </w:p>
    <w:p w14:paraId="756C6D6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выслушал урок.</w:t>
      </w:r>
    </w:p>
    <w:p w14:paraId="5BAF02B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вот звонок,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4089DD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трясёт кто-то:</w:t>
      </w:r>
    </w:p>
    <w:p w14:paraId="399B4B9E" w14:textId="77777777" w:rsidR="00435146" w:rsidRPr="00BD6228" w:rsidRDefault="00660411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Всё,</w:t>
      </w:r>
    </w:p>
    <w:p w14:paraId="15B0CD6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придёшь завтра!</w:t>
      </w:r>
    </w:p>
    <w:p w14:paraId="3AC5D76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52E5F14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BD6228">
        <w:rPr>
          <w:rFonts w:ascii="Cambria" w:hAnsi="Cambria"/>
          <w:noProof/>
          <w:sz w:val="32"/>
          <w:szCs w:val="32"/>
          <w:lang w:val="ru-RU"/>
        </w:rPr>
        <w:t>Завтра?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A65D64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соображаю...</w:t>
      </w:r>
    </w:p>
    <w:p w14:paraId="0FD974E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Жар.</w:t>
      </w:r>
    </w:p>
    <w:p w14:paraId="24675E7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страх</w:t>
      </w:r>
    </w:p>
    <w:p w14:paraId="2CA1030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дожить до утра.</w:t>
      </w:r>
    </w:p>
    <w:p w14:paraId="37FE1C0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A86156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Итак,</w:t>
      </w:r>
    </w:p>
    <w:p w14:paraId="74EF061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Вселенная,</w:t>
      </w:r>
    </w:p>
    <w:p w14:paraId="10C9E17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где затерян мой дом</w:t>
      </w:r>
    </w:p>
    <w:p w14:paraId="2BDAAFB4" w14:textId="4C0CA288" w:rsidR="00435146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площадка дворовая,</w:t>
      </w:r>
    </w:p>
    <w:p w14:paraId="1BC40FEE" w14:textId="77777777" w:rsidR="003233D6" w:rsidRPr="00BD6228" w:rsidRDefault="003233D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7F93455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 xml:space="preserve">не на трёх китах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FD7CFE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одном.</w:t>
      </w:r>
    </w:p>
    <w:p w14:paraId="254ECA46" w14:textId="77777777" w:rsidR="00435146" w:rsidRPr="00BD6228" w:rsidRDefault="00435146" w:rsidP="00BD6228">
      <w:pPr>
        <w:ind w:firstLine="3060"/>
        <w:rPr>
          <w:rFonts w:ascii="Cambria" w:hAnsi="Cambria"/>
          <w:noProof/>
          <w:sz w:val="32"/>
          <w:szCs w:val="32"/>
          <w:lang w:val="ru-RU"/>
        </w:rPr>
      </w:pPr>
    </w:p>
    <w:p w14:paraId="5AB2A99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Она весенняя,</w:t>
      </w:r>
    </w:p>
    <w:p w14:paraId="132198C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сколько учебники ни листай,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AEE81E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всегда новая,</w:t>
      </w:r>
    </w:p>
    <w:p w14:paraId="7AFA479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полная тайн.</w:t>
      </w:r>
    </w:p>
    <w:p w14:paraId="6E987EE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6B49869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я, по счастью,</w:t>
      </w:r>
    </w:p>
    <w:p w14:paraId="7EBD0F8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 самой главной причастен</w:t>
      </w:r>
    </w:p>
    <w:p w14:paraId="360931D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тайне.</w:t>
      </w:r>
    </w:p>
    <w:p w14:paraId="19CACF5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14801CB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Мой мир разбуженный</w:t>
      </w:r>
    </w:p>
    <w:p w14:paraId="11DA342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рвётся наружу.</w:t>
      </w:r>
    </w:p>
    <w:p w14:paraId="7B0EB0C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он бескрайний.</w:t>
      </w:r>
    </w:p>
    <w:p w14:paraId="7DA1880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8EB7EF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Огнём вещим</w:t>
      </w:r>
    </w:p>
    <w:p w14:paraId="3D733D5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мне взлёт обещан</w:t>
      </w:r>
    </w:p>
    <w:p w14:paraId="0904605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всех чувств.</w:t>
      </w:r>
    </w:p>
    <w:p w14:paraId="07F08C2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23D5D8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научусь</w:t>
      </w:r>
    </w:p>
    <w:p w14:paraId="7739E81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материю облекать</w:t>
      </w:r>
    </w:p>
    <w:p w14:paraId="0388E73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душу:</w:t>
      </w:r>
    </w:p>
    <w:p w14:paraId="3619DE9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передавать сияние</w:t>
      </w:r>
    </w:p>
    <w:p w14:paraId="197D7C5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через века,</w:t>
      </w:r>
    </w:p>
    <w:p w14:paraId="7E17A02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расстояния.</w:t>
      </w:r>
    </w:p>
    <w:p w14:paraId="6B6882E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373171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пока...</w:t>
      </w:r>
    </w:p>
    <w:p w14:paraId="1148826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5BE743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Надо оставить сад...</w:t>
      </w:r>
    </w:p>
    <w:p w14:paraId="167E406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взгляд</w:t>
      </w:r>
    </w:p>
    <w:p w14:paraId="047A372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цепко,</w:t>
      </w:r>
    </w:p>
    <w:p w14:paraId="5FA32E7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упрямо</w:t>
      </w:r>
    </w:p>
    <w:p w14:paraId="123B17E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хватается за ветку,</w:t>
      </w:r>
    </w:p>
    <w:p w14:paraId="0011A08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 урну,</w:t>
      </w:r>
    </w:p>
    <w:p w14:paraId="3F478B0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 мрамор.</w:t>
      </w:r>
    </w:p>
    <w:p w14:paraId="36AD18F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Ищет лазейку,</w:t>
      </w:r>
    </w:p>
    <w:p w14:paraId="29A343D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мечется по газону...</w:t>
      </w:r>
    </w:p>
    <w:p w14:paraId="776DC0C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88A7FC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Ухожу,</w:t>
      </w:r>
    </w:p>
    <w:p w14:paraId="04556A6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отбрасывая отраженье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 лужу,</w:t>
      </w:r>
    </w:p>
    <w:p w14:paraId="5BDF110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тень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на скамейку,</w:t>
      </w:r>
    </w:p>
    <w:p w14:paraId="179E560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ответвить пытаясь душу</w:t>
      </w:r>
    </w:p>
    <w:p w14:paraId="3056FB6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неуклюжую ворону</w:t>
      </w:r>
    </w:p>
    <w:p w14:paraId="13F73C0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завидуя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безмерно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EC635A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дежурному</w:t>
      </w:r>
    </w:p>
    <w:p w14:paraId="6504229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милиционеру.</w:t>
      </w:r>
    </w:p>
    <w:p w14:paraId="06DBA5E9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3378A154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35D1EA82" w14:textId="77777777" w:rsidR="00435146" w:rsidRPr="00BD6228" w:rsidRDefault="00435146" w:rsidP="00BD6228">
      <w:pPr>
        <w:tabs>
          <w:tab w:val="left" w:pos="5490"/>
        </w:tabs>
        <w:ind w:left="450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3</w:t>
      </w:r>
    </w:p>
    <w:p w14:paraId="511E52A5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1355607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Город не солнечных площадей,</w:t>
      </w:r>
    </w:p>
    <w:p w14:paraId="4D630EA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алых роз,</w:t>
      </w:r>
    </w:p>
    <w:p w14:paraId="6C36BAF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 тихих садиков.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AAF97C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Росший в золоте и нужде,</w:t>
      </w:r>
    </w:p>
    <w:p w14:paraId="0D5FA04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город грёз,</w:t>
      </w:r>
    </w:p>
    <w:p w14:paraId="28940FC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невыплаканных слёз, </w:t>
      </w:r>
    </w:p>
    <w:p w14:paraId="532EB65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дождей</w:t>
      </w:r>
    </w:p>
    <w:p w14:paraId="4215E80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одиноких всадников...</w:t>
      </w:r>
    </w:p>
    <w:p w14:paraId="5D73CFE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EFCA07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 лицу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лицом:</w:t>
      </w:r>
    </w:p>
    <w:p w14:paraId="7CA41E1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улицам.</w:t>
      </w:r>
    </w:p>
    <w:p w14:paraId="3F2328A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Наклоняется низко.</w:t>
      </w:r>
    </w:p>
    <w:p w14:paraId="42DC6A4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Пристальны взгляды.</w:t>
      </w:r>
    </w:p>
    <w:p w14:paraId="1CE5580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Рядом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56E7CD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со всех сторон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AB78FA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он,</w:t>
      </w:r>
    </w:p>
    <w:p w14:paraId="0F0EF42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самый близкий.</w:t>
      </w:r>
    </w:p>
    <w:p w14:paraId="4BBA3B8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Умру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отнять.</w:t>
      </w:r>
    </w:p>
    <w:p w14:paraId="4289F04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0D3858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Издали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DB716B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куполов шапками,</w:t>
      </w:r>
    </w:p>
    <w:p w14:paraId="43EF2F9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 xml:space="preserve">близ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A00934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нависая арками,</w:t>
      </w:r>
    </w:p>
    <w:p w14:paraId="131F278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даёт знать.</w:t>
      </w:r>
    </w:p>
    <w:p w14:paraId="2D3CD90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125F0A6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Понять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жизни мало.</w:t>
      </w:r>
    </w:p>
    <w:p w14:paraId="632007D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Молча</w:t>
      </w:r>
    </w:p>
    <w:p w14:paraId="5ED9697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весь вечер.</w:t>
      </w:r>
    </w:p>
    <w:p w14:paraId="55AFFA6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Только сéрдца удары...</w:t>
      </w:r>
    </w:p>
    <w:p w14:paraId="5B2745F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Словно врача</w:t>
      </w:r>
    </w:p>
    <w:p w14:paraId="0CB5210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слушает врач...</w:t>
      </w:r>
    </w:p>
    <w:p w14:paraId="1BC0D7C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50226C5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Неужели и он не вечен?</w:t>
      </w:r>
    </w:p>
    <w:p w14:paraId="53A251C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Зачем его терзает ветер?</w:t>
      </w:r>
    </w:p>
    <w:p w14:paraId="1527AD1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Хоть плачь.</w:t>
      </w:r>
    </w:p>
    <w:p w14:paraId="2E27F98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 что дождь его точит?</w:t>
      </w:r>
    </w:p>
    <w:p w14:paraId="4E9BEC3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Палач!</w:t>
      </w:r>
    </w:p>
    <w:p w14:paraId="4EC284E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Ах как хочется рубашку снять</w:t>
      </w:r>
    </w:p>
    <w:p w14:paraId="17705F5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накинуть ему на плечи!</w:t>
      </w:r>
    </w:p>
    <w:p w14:paraId="4D07526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CF0BDD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Действовать надо:</w:t>
      </w:r>
    </w:p>
    <w:p w14:paraId="2AAFB01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жар отдать,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ведь растопит льды...</w:t>
      </w:r>
    </w:p>
    <w:p w14:paraId="3102DA5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сам</w:t>
      </w:r>
    </w:p>
    <w:p w14:paraId="557F04B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попал в объятья колоннады</w:t>
      </w:r>
    </w:p>
    <w:p w14:paraId="04E584E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Казанского собора...</w:t>
      </w:r>
    </w:p>
    <w:p w14:paraId="74294FC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Нет, не холодны́,</w:t>
      </w:r>
    </w:p>
    <w:p w14:paraId="6FE5D99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в них томится звон,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FDA138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скоро</w:t>
      </w:r>
    </w:p>
    <w:p w14:paraId="4C2D1F5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первых лучей переборы</w:t>
      </w:r>
    </w:p>
    <w:p w14:paraId="7A18A7B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тронут</w:t>
      </w:r>
    </w:p>
    <w:p w14:paraId="1EE6360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строй колонн.</w:t>
      </w:r>
    </w:p>
    <w:p w14:paraId="00B26BD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57E0597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...Рассвет</w:t>
      </w:r>
    </w:p>
    <w:p w14:paraId="54D5312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 укором</w:t>
      </w:r>
    </w:p>
    <w:p w14:paraId="11CC75D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взглянул на город.</w:t>
      </w:r>
    </w:p>
    <w:p w14:paraId="6BD0D76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...С надеждой</w:t>
      </w:r>
    </w:p>
    <w:p w14:paraId="45E4434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кунает в зарю...</w:t>
      </w:r>
    </w:p>
    <w:p w14:paraId="60F642A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6266DEA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Нет,</w:t>
      </w:r>
    </w:p>
    <w:p w14:paraId="1F79519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краски те же.</w:t>
      </w:r>
    </w:p>
    <w:p w14:paraId="0C3ADC6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92716A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что цвета?</w:t>
      </w:r>
    </w:p>
    <w:p w14:paraId="7B9C71A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Цвета не мера,</w:t>
      </w:r>
    </w:p>
    <w:p w14:paraId="3BC04EC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ведь не от красок теплота,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B9C37E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город в серое</w:t>
      </w:r>
    </w:p>
    <w:p w14:paraId="1318CD6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лишь одет,</w:t>
      </w:r>
    </w:p>
    <w:p w14:paraId="398C4B9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не угрюм,</w:t>
      </w:r>
    </w:p>
    <w:p w14:paraId="563BFC8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 нет, он нежен!</w:t>
      </w:r>
    </w:p>
    <w:p w14:paraId="565299E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9E655B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 лицу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лицом:</w:t>
      </w:r>
    </w:p>
    <w:p w14:paraId="5472DC1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улицам.</w:t>
      </w:r>
    </w:p>
    <w:p w14:paraId="5572484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Наклоняется низко.</w:t>
      </w:r>
    </w:p>
    <w:p w14:paraId="1C4CAC0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Пристальны взгляды.</w:t>
      </w:r>
    </w:p>
    <w:p w14:paraId="447084A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Рядом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B9CC02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со всех сторон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7852DD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он,</w:t>
      </w:r>
    </w:p>
    <w:p w14:paraId="0B3CE42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самый близкий:</w:t>
      </w:r>
    </w:p>
    <w:p w14:paraId="3A0A865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распахнувший души тайник</w:t>
      </w:r>
    </w:p>
    <w:p w14:paraId="40D071F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город-двойник.</w:t>
      </w:r>
    </w:p>
    <w:p w14:paraId="17B14A68" w14:textId="77777777" w:rsidR="00435146" w:rsidRPr="00BD6228" w:rsidRDefault="00435146" w:rsidP="00BD6228">
      <w:pPr>
        <w:ind w:firstLine="3780"/>
        <w:rPr>
          <w:rFonts w:ascii="Cambria" w:hAnsi="Cambria"/>
          <w:noProof/>
          <w:sz w:val="32"/>
          <w:szCs w:val="32"/>
          <w:lang w:val="ru-RU"/>
        </w:rPr>
      </w:pPr>
    </w:p>
    <w:p w14:paraId="07802F4F" w14:textId="77777777" w:rsidR="00435146" w:rsidRPr="00BD6228" w:rsidRDefault="00435146" w:rsidP="00BD6228">
      <w:pPr>
        <w:ind w:firstLine="3780"/>
        <w:rPr>
          <w:rFonts w:ascii="Cambria" w:hAnsi="Cambria"/>
          <w:noProof/>
          <w:sz w:val="32"/>
          <w:szCs w:val="32"/>
          <w:lang w:val="ru-RU"/>
        </w:rPr>
      </w:pPr>
    </w:p>
    <w:p w14:paraId="5BA38DAA" w14:textId="77777777" w:rsidR="00435146" w:rsidRPr="00BD6228" w:rsidRDefault="00435146" w:rsidP="00BD6228">
      <w:pPr>
        <w:tabs>
          <w:tab w:val="left" w:pos="4860"/>
          <w:tab w:val="left" w:pos="4950"/>
        </w:tabs>
        <w:ind w:left="4050"/>
        <w:jc w:val="both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4</w:t>
      </w:r>
    </w:p>
    <w:p w14:paraId="2C7E93CB" w14:textId="77777777" w:rsidR="00435146" w:rsidRPr="00BD6228" w:rsidRDefault="00435146" w:rsidP="00BD6228">
      <w:pPr>
        <w:ind w:firstLine="3780"/>
        <w:rPr>
          <w:rFonts w:ascii="Cambria" w:hAnsi="Cambria"/>
          <w:noProof/>
          <w:sz w:val="32"/>
          <w:szCs w:val="32"/>
          <w:lang w:val="ru-RU"/>
        </w:rPr>
      </w:pPr>
    </w:p>
    <w:p w14:paraId="0EF88ED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После озноба ночей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08C9B8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мчусь.  Дорога та же.</w:t>
      </w:r>
    </w:p>
    <w:p w14:paraId="5D36960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12276A0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Компас тоже однообразен.</w:t>
      </w:r>
    </w:p>
    <w:p w14:paraId="0D1B91A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Иначе зачем он?</w:t>
      </w:r>
    </w:p>
    <w:p w14:paraId="75B0220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Иначе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ничей...</w:t>
      </w:r>
    </w:p>
    <w:p w14:paraId="0115C59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B49753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Устала стража.</w:t>
      </w:r>
    </w:p>
    <w:p w14:paraId="0C23810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Пала наземь.</w:t>
      </w:r>
    </w:p>
    <w:p w14:paraId="49199CA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769B3B2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Время линьки,</w:t>
      </w:r>
    </w:p>
    <w:p w14:paraId="3C38755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осень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CFAA3A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дождливо, ветрено,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6664DF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кисти отбросив,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DC8B01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ливни...</w:t>
      </w:r>
    </w:p>
    <w:p w14:paraId="4718ACF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художники с мольбертами</w:t>
      </w:r>
    </w:p>
    <w:p w14:paraId="18B0393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ушли с аллей...</w:t>
      </w:r>
    </w:p>
    <w:p w14:paraId="3B8F3F9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0186F9B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Пейзаж тосклив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227B3D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краски потекли:</w:t>
      </w:r>
    </w:p>
    <w:p w14:paraId="382BBD7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листья </w:t>
      </w:r>
    </w:p>
    <w:p w14:paraId="01113D1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земле.</w:t>
      </w:r>
    </w:p>
    <w:p w14:paraId="0D6160E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как согрет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BCED3E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унылом октябре!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8A36E4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мастерски решён</w:t>
      </w:r>
    </w:p>
    <w:p w14:paraId="30C9EAD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без кисти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D420BB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одним карандашом.</w:t>
      </w:r>
    </w:p>
    <w:p w14:paraId="79C9849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2F0656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Вот скрючены</w:t>
      </w:r>
    </w:p>
    <w:p w14:paraId="1B6F047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стволы-уроды.</w:t>
      </w:r>
    </w:p>
    <w:p w14:paraId="0D0A761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тут же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гордо, прямо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56005D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тёплые линии мрамора.</w:t>
      </w:r>
    </w:p>
    <w:p w14:paraId="2FCC4A77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B5196C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так же тепло озвучен.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411A76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 сводом</w:t>
      </w:r>
    </w:p>
    <w:p w14:paraId="044F2DB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голых ветвей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C98F05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эхо</w:t>
      </w:r>
    </w:p>
    <w:p w14:paraId="4249EC7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безудержного смеха:</w:t>
      </w:r>
    </w:p>
    <w:p w14:paraId="290057A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куда взгляд ни кинь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D2EBE9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школьники,</w:t>
      </w:r>
    </w:p>
    <w:p w14:paraId="555361E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сад чистя,</w:t>
      </w:r>
    </w:p>
    <w:p w14:paraId="7AE0B99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сгребают опавшие листья...</w:t>
      </w:r>
    </w:p>
    <w:p w14:paraId="1A3C65F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1A2090A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Липок, рыхловат,</w:t>
      </w:r>
    </w:p>
    <w:p w14:paraId="6E5AC51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лепит первый снег...</w:t>
      </w:r>
    </w:p>
    <w:p w14:paraId="2B47DC7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лепил и год назад,</w:t>
      </w:r>
    </w:p>
    <w:p w14:paraId="7EE0DA3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и век...</w:t>
      </w:r>
    </w:p>
    <w:p w14:paraId="131FE01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8E4E57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 причала</w:t>
      </w:r>
    </w:p>
    <w:p w14:paraId="1042E90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репродукторы кричат:</w:t>
      </w:r>
    </w:p>
    <w:p w14:paraId="71F2AE9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чей-то простуженный голос</w:t>
      </w:r>
    </w:p>
    <w:p w14:paraId="0621037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зовёт на теплоход</w:t>
      </w:r>
    </w:p>
    <w:p w14:paraId="3B8FBF6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кататься по Неве.</w:t>
      </w:r>
    </w:p>
    <w:p w14:paraId="14AFC3D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35F7EF2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Сыро, холодно...</w:t>
      </w:r>
    </w:p>
    <w:p w14:paraId="039DCCC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57C50D6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небе хмуром,</w:t>
      </w:r>
    </w:p>
    <w:p w14:paraId="3DA0544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ветру,</w:t>
      </w:r>
    </w:p>
    <w:p w14:paraId="4ACF020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две чайки реют...</w:t>
      </w:r>
    </w:p>
    <w:p w14:paraId="028DFAF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тут, в саду,</w:t>
      </w:r>
    </w:p>
    <w:p w14:paraId="1BE1E4E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парит над Амуром</w:t>
      </w:r>
    </w:p>
    <w:p w14:paraId="4417E9A2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Психея.</w:t>
      </w:r>
    </w:p>
    <w:p w14:paraId="646AC9A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6FC7421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Порывы ветра, снега</w:t>
      </w:r>
    </w:p>
    <w:p w14:paraId="4A405E0D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гаснут, как в бухте прибой:</w:t>
      </w:r>
    </w:p>
    <w:p w14:paraId="2264FAF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Психея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6FC418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сама</w:t>
      </w:r>
    </w:p>
    <w:p w14:paraId="6669A3B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то буря, то нега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DB98F1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сгорая дотла, </w:t>
      </w:r>
    </w:p>
    <w:p w14:paraId="52B47F9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укрыла бога собой...</w:t>
      </w:r>
    </w:p>
    <w:p w14:paraId="718F89E9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AAAA97B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небесные тела</w:t>
      </w:r>
    </w:p>
    <w:p w14:paraId="703494A5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цвéта осеннего, пасмурного неба:</w:t>
      </w:r>
    </w:p>
    <w:p w14:paraId="2C376A4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время не щадит никого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4F5658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ни смертных, ни богов,</w:t>
      </w:r>
    </w:p>
    <w:p w14:paraId="35450BA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ни живых, ни в мраморе.</w:t>
      </w:r>
    </w:p>
    <w:p w14:paraId="34DC685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069CDD88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Только слышу:</w:t>
      </w:r>
    </w:p>
    <w:p w14:paraId="4AEB55C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выше сила есть,</w:t>
      </w:r>
    </w:p>
    <w:p w14:paraId="414706B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 зá морем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CDA7120" w14:textId="4BA3CCBE" w:rsidR="00435146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груди,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</w:t>
      </w:r>
    </w:p>
    <w:p w14:paraId="65F26019" w14:textId="77777777" w:rsidR="003233D6" w:rsidRPr="00BD6228" w:rsidRDefault="003233D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332CB1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пóлнит,</w:t>
      </w:r>
    </w:p>
    <w:p w14:paraId="0EA7065C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радостная весть.</w:t>
      </w:r>
    </w:p>
    <w:p w14:paraId="38AB9D56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2ABFC2A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Она растёт и лавиной, и нежно:</w:t>
      </w:r>
    </w:p>
    <w:p w14:paraId="199AAB4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словно снежный ком,</w:t>
      </w:r>
    </w:p>
    <w:p w14:paraId="5DA88D64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подснежником.</w:t>
      </w:r>
    </w:p>
    <w:p w14:paraId="264518A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</w:p>
    <w:p w14:paraId="43D0C5DE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небо</w:t>
      </w:r>
    </w:p>
    <w:p w14:paraId="3B43BCC0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средь бела дня</w:t>
      </w:r>
    </w:p>
    <w:p w14:paraId="30ACE931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может на крыльях поднять,</w:t>
      </w:r>
    </w:p>
    <w:p w14:paraId="747AD5AA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звёздами выстлав путь.</w:t>
      </w:r>
    </w:p>
    <w:p w14:paraId="2763C4EF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Может бледный луч на цвета разъять</w:t>
      </w:r>
    </w:p>
    <w:p w14:paraId="3986C723" w14:textId="77777777" w:rsidR="00435146" w:rsidRPr="00BD6228" w:rsidRDefault="00435146" w:rsidP="00BD6228">
      <w:pPr>
        <w:ind w:firstLine="21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радуги играя гнуть...</w:t>
      </w:r>
    </w:p>
    <w:p w14:paraId="02925A0B" w14:textId="1E5D9F70" w:rsidR="00B444FC" w:rsidRPr="00BD6228" w:rsidRDefault="00B444FC" w:rsidP="00BD6228">
      <w:pPr>
        <w:overflowPunct/>
        <w:autoSpaceDE/>
        <w:autoSpaceDN/>
        <w:adjustRightInd/>
        <w:spacing w:after="200"/>
        <w:textAlignment w:val="auto"/>
        <w:rPr>
          <w:rFonts w:ascii="Cambria" w:hAnsi="Cambria"/>
          <w:noProof/>
          <w:sz w:val="32"/>
          <w:szCs w:val="32"/>
          <w:lang w:val="ru-RU"/>
        </w:rPr>
      </w:pPr>
    </w:p>
    <w:p w14:paraId="439500AF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46480541" w14:textId="77777777" w:rsidR="00435146" w:rsidRPr="00BD6228" w:rsidRDefault="00435146" w:rsidP="00BD6228">
      <w:pPr>
        <w:tabs>
          <w:tab w:val="left" w:pos="4500"/>
        </w:tabs>
        <w:ind w:left="432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5</w:t>
      </w:r>
    </w:p>
    <w:p w14:paraId="53FE6AA0" w14:textId="77777777" w:rsidR="00435146" w:rsidRPr="00BD6228" w:rsidRDefault="00435146" w:rsidP="00BD6228">
      <w:pPr>
        <w:ind w:left="3600"/>
        <w:rPr>
          <w:rFonts w:ascii="Cambria" w:hAnsi="Cambria"/>
          <w:noProof/>
          <w:sz w:val="32"/>
          <w:szCs w:val="32"/>
          <w:lang w:val="ru-RU"/>
        </w:rPr>
      </w:pPr>
    </w:p>
    <w:p w14:paraId="624D580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Скорые,</w:t>
      </w:r>
    </w:p>
    <w:p w14:paraId="4C3832C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дни мои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стороной,</w:t>
      </w:r>
    </w:p>
    <w:p w14:paraId="2300FBC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Марсову полю, маршем.</w:t>
      </w:r>
    </w:p>
    <w:p w14:paraId="77C6A71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Сколько их было, город мой?</w:t>
      </w:r>
    </w:p>
    <w:p w14:paraId="1B056CA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Откуда на мне</w:t>
      </w:r>
    </w:p>
    <w:p w14:paraId="3A27402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ноша твоих лет?</w:t>
      </w:r>
    </w:p>
    <w:p w14:paraId="0ED4019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брат ли я твой старший?</w:t>
      </w:r>
    </w:p>
    <w:p w14:paraId="764CC76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Разлука нелепа...</w:t>
      </w:r>
    </w:p>
    <w:p w14:paraId="7A8AAF4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Сад,</w:t>
      </w:r>
    </w:p>
    <w:p w14:paraId="35742AF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ты</w:t>
      </w:r>
    </w:p>
    <w:p w14:paraId="44A1014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уехать дашь мне?</w:t>
      </w:r>
    </w:p>
    <w:p w14:paraId="6FBBA9F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D7404A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Прощаться пора.</w:t>
      </w:r>
    </w:p>
    <w:p w14:paraId="36E4579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Страшно...</w:t>
      </w:r>
    </w:p>
    <w:p w14:paraId="7101D1B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DD63AD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Примчался с фотоаппаратом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E9CCF6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радуюсь.</w:t>
      </w:r>
    </w:p>
    <w:p w14:paraId="70CCA4C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5D9B59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Лицо отёр...</w:t>
      </w:r>
    </w:p>
    <w:p w14:paraId="3C18394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Бравада,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85AF18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разве сумею</w:t>
      </w:r>
    </w:p>
    <w:p w14:paraId="23F1790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кадре удержать Психею?</w:t>
      </w:r>
    </w:p>
    <w:p w14:paraId="01BBD97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 пламя лампады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E930D6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сердца костёр.</w:t>
      </w:r>
    </w:p>
    <w:p w14:paraId="0A766B2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Смотри: тело парусом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BF9D19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движется души остов.</w:t>
      </w:r>
    </w:p>
    <w:p w14:paraId="39EA9BE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Нет, не под зыбкой и гордой</w:t>
      </w:r>
    </w:p>
    <w:p w14:paraId="786C6F3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улыбкой Джоконды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2F2AF6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лицо открыто и просто.</w:t>
      </w:r>
    </w:p>
    <w:p w14:paraId="6340AF8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счастье всё ближе,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39BB50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растёт,</w:t>
      </w:r>
    </w:p>
    <w:p w14:paraId="477C8A3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приближающийся остров...</w:t>
      </w:r>
    </w:p>
    <w:p w14:paraId="0FCFFE9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9666B5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глянец поймать аккорды?</w:t>
      </w:r>
    </w:p>
    <w:p w14:paraId="293131A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Небо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 сачок?</w:t>
      </w:r>
    </w:p>
    <w:p w14:paraId="5F4A212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Щёлкнул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и фото на крючок?..</w:t>
      </w:r>
    </w:p>
    <w:p w14:paraId="39E7382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66104B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Пустая затея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2FF635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способ груб.</w:t>
      </w:r>
    </w:p>
    <w:p w14:paraId="1A9389C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Знаю ведь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не поймаю</w:t>
      </w:r>
    </w:p>
    <w:p w14:paraId="29196A7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ни эту мелодию губ,</w:t>
      </w:r>
    </w:p>
    <w:p w14:paraId="4F16398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ни это движение мая.</w:t>
      </w:r>
    </w:p>
    <w:p w14:paraId="22AA2299" w14:textId="77777777" w:rsidR="00435146" w:rsidRPr="00BD6228" w:rsidRDefault="00435146" w:rsidP="00BD6228">
      <w:pPr>
        <w:ind w:firstLine="2700"/>
        <w:rPr>
          <w:rFonts w:ascii="Cambria" w:hAnsi="Cambria"/>
          <w:noProof/>
          <w:sz w:val="32"/>
          <w:szCs w:val="32"/>
          <w:lang w:val="ru-RU"/>
        </w:rPr>
      </w:pPr>
    </w:p>
    <w:p w14:paraId="73FE1BA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Снимаю вдогонку...</w:t>
      </w:r>
    </w:p>
    <w:p w14:paraId="7677A7D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76FAD2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Передать ли магию</w:t>
      </w:r>
    </w:p>
    <w:p w14:paraId="4253030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самой чувствительной фотобумаге?</w:t>
      </w:r>
    </w:p>
    <w:p w14:paraId="05A88E3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засветится ли плёнка?..</w:t>
      </w:r>
    </w:p>
    <w:p w14:paraId="2E64D04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C97677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Дышит в затылок вечер.</w:t>
      </w:r>
    </w:p>
    <w:p w14:paraId="0769567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Идти пора.</w:t>
      </w:r>
    </w:p>
    <w:p w14:paraId="6F26CE0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 чему ложь?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EBB92C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Мрамор</w:t>
      </w:r>
    </w:p>
    <w:p w14:paraId="3CF9BB4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втиснуть в раму.</w:t>
      </w:r>
    </w:p>
    <w:p w14:paraId="5392390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BA1CDA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аппарат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своё:</w:t>
      </w:r>
    </w:p>
    <w:p w14:paraId="795A736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щебечет,</w:t>
      </w:r>
    </w:p>
    <w:p w14:paraId="1E0A0F0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заглушая моросящий дождь.</w:t>
      </w:r>
    </w:p>
    <w:p w14:paraId="02F087C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0964C5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Намок.</w:t>
      </w:r>
    </w:p>
    <w:p w14:paraId="00FA838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Умолк.</w:t>
      </w:r>
    </w:p>
    <w:p w14:paraId="259513E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3289B4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сам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кругами</w:t>
      </w:r>
    </w:p>
    <w:p w14:paraId="27D9871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да аллеями брести.</w:t>
      </w:r>
    </w:p>
    <w:p w14:paraId="5F1F3CA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сад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 века мне</w:t>
      </w:r>
    </w:p>
    <w:p w14:paraId="4C66328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указывает пути...</w:t>
      </w:r>
    </w:p>
    <w:p w14:paraId="07AD1B7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170292F3" w14:textId="77777777" w:rsidR="00435146" w:rsidRPr="00BD6228" w:rsidRDefault="00435146" w:rsidP="00BD6228">
      <w:pPr>
        <w:ind w:firstLine="3420"/>
        <w:rPr>
          <w:rFonts w:ascii="Cambria" w:hAnsi="Cambria"/>
          <w:noProof/>
          <w:sz w:val="32"/>
          <w:szCs w:val="32"/>
          <w:lang w:val="ru-RU"/>
        </w:rPr>
      </w:pPr>
    </w:p>
    <w:p w14:paraId="58CC2009" w14:textId="77777777" w:rsidR="00435146" w:rsidRPr="00BD6228" w:rsidRDefault="00435146" w:rsidP="00BD6228">
      <w:pPr>
        <w:tabs>
          <w:tab w:val="left" w:pos="4050"/>
        </w:tabs>
        <w:ind w:left="405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6</w:t>
      </w:r>
    </w:p>
    <w:p w14:paraId="29F5D61B" w14:textId="77777777" w:rsidR="00435146" w:rsidRPr="00BD6228" w:rsidRDefault="00435146" w:rsidP="00BD6228">
      <w:pPr>
        <w:ind w:firstLine="3420"/>
        <w:rPr>
          <w:rFonts w:ascii="Cambria" w:hAnsi="Cambria"/>
          <w:noProof/>
          <w:sz w:val="32"/>
          <w:szCs w:val="32"/>
          <w:lang w:val="ru-RU"/>
        </w:rPr>
      </w:pPr>
    </w:p>
    <w:p w14:paraId="5723A5A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Смогу ли уйти?</w:t>
      </w:r>
    </w:p>
    <w:p w14:paraId="0D97857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верится...</w:t>
      </w:r>
    </w:p>
    <w:p w14:paraId="08E8C34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497935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Сад мой,</w:t>
      </w:r>
    </w:p>
    <w:p w14:paraId="25FB6A3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обязан тебе пересадкой</w:t>
      </w:r>
    </w:p>
    <w:p w14:paraId="39256C2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пылающего сердца.</w:t>
      </w:r>
    </w:p>
    <w:p w14:paraId="6BB327A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Теперь в груди</w:t>
      </w:r>
    </w:p>
    <w:p w14:paraId="530410F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едиными стали доли</w:t>
      </w:r>
    </w:p>
    <w:p w14:paraId="5E0AFC7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радости и боли.</w:t>
      </w:r>
    </w:p>
    <w:p w14:paraId="66833D6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Мой край,</w:t>
      </w:r>
    </w:p>
    <w:p w14:paraId="53D8C8F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ты стёр между ними грань,</w:t>
      </w:r>
    </w:p>
    <w:p w14:paraId="3EA3101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когда собою осеня,</w:t>
      </w:r>
    </w:p>
    <w:p w14:paraId="10ADF49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играл на мне и для меня.</w:t>
      </w:r>
    </w:p>
    <w:p w14:paraId="7C8D065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49392E5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Последний раз себя принёс.</w:t>
      </w:r>
    </w:p>
    <w:p w14:paraId="31B4A23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Мой сад, мой виртуоз,</w:t>
      </w:r>
    </w:p>
    <w:p w14:paraId="79C0F30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сыграй...</w:t>
      </w:r>
    </w:p>
    <w:p w14:paraId="7A38FAF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701777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Хандра.</w:t>
      </w:r>
    </w:p>
    <w:p w14:paraId="0E516CB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Подведена черта.</w:t>
      </w:r>
    </w:p>
    <w:p w14:paraId="64C5A4B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D4DE03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забуду разве,</w:t>
      </w:r>
    </w:p>
    <w:p w14:paraId="7F9EA97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сколько блаженных изваяний</w:t>
      </w:r>
    </w:p>
    <w:p w14:paraId="04D8292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ты вылепил из меня?</w:t>
      </w:r>
    </w:p>
    <w:p w14:paraId="73AE83D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905D44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Пора мне.</w:t>
      </w:r>
    </w:p>
    <w:p w14:paraId="3FADB91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Вот и твои скульптуры</w:t>
      </w:r>
    </w:p>
    <w:p w14:paraId="06A215D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забивают нá зиму</w:t>
      </w:r>
    </w:p>
    <w:p w14:paraId="132C062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деревянными щитами...</w:t>
      </w:r>
    </w:p>
    <w:p w14:paraId="1AF529D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4A51DF0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Коротка осени праздничная увертюра.</w:t>
      </w:r>
    </w:p>
    <w:p w14:paraId="41E556B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Уныл финал.</w:t>
      </w:r>
    </w:p>
    <w:p w14:paraId="163DC35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5A7CA8C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Летний сад</w:t>
      </w:r>
    </w:p>
    <w:p w14:paraId="7B643DB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достал</w:t>
      </w:r>
    </w:p>
    <w:p w14:paraId="4F9FE09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самую грустную партитуру,</w:t>
      </w:r>
    </w:p>
    <w:p w14:paraId="437784F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перелистал её с холодком,</w:t>
      </w:r>
    </w:p>
    <w:p w14:paraId="5B35444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роздал, вышел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58979B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вот слышен</w:t>
      </w:r>
    </w:p>
    <w:p w14:paraId="260F291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перестук молотков...</w:t>
      </w:r>
    </w:p>
    <w:p w14:paraId="2EA909E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5ED26D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BD6228">
        <w:rPr>
          <w:rFonts w:ascii="Cambria" w:hAnsi="Cambria"/>
          <w:noProof/>
          <w:sz w:val="32"/>
          <w:szCs w:val="32"/>
          <w:lang w:val="ru-RU"/>
        </w:rPr>
        <w:t>Ещё солнце не село,</w:t>
      </w:r>
    </w:p>
    <w:p w14:paraId="15F752E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ещё вечность:</w:t>
      </w:r>
    </w:p>
    <w:p w14:paraId="4C354BF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вечер целый,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3B095A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это, вновь затевая тяжбу,</w:t>
      </w:r>
    </w:p>
    <w:p w14:paraId="186A0DB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сердцу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не побеждавший ни разу </w:t>
      </w:r>
    </w:p>
    <w:p w14:paraId="379D34D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разум.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500222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Томись, алея,</w:t>
      </w:r>
    </w:p>
    <w:p w14:paraId="1129E43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пылай даже,</w:t>
      </w:r>
    </w:p>
    <w:p w14:paraId="0F23F8F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не жить же на аллее,</w:t>
      </w:r>
    </w:p>
    <w:p w14:paraId="72136C1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скамейке, у канавки Лебяжьей?!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  <w:r w:rsidRPr="00BD6228">
        <w:rPr>
          <w:rFonts w:ascii="Cambria" w:hAnsi="Cambria"/>
          <w:noProof/>
          <w:sz w:val="32"/>
          <w:szCs w:val="32"/>
          <w:lang w:val="ru-RU"/>
        </w:rPr>
        <w:t>.</w:t>
      </w:r>
    </w:p>
    <w:p w14:paraId="6E27271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F14858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...Да,</w:t>
      </w:r>
    </w:p>
    <w:p w14:paraId="0153B84F" w14:textId="00CF9217" w:rsidR="00435146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отчаиваться нечего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6241D40" w14:textId="2282F020" w:rsidR="003233D6" w:rsidRDefault="003233D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1442D2B2" w14:textId="77777777" w:rsidR="003233D6" w:rsidRPr="00BD6228" w:rsidRDefault="003233D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3D2529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я же не уезжаю,</w:t>
      </w:r>
    </w:p>
    <w:p w14:paraId="36B744E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просто отправляю домой тело...</w:t>
      </w:r>
    </w:p>
    <w:p w14:paraId="2FDBDD7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0CB327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Кого я утешаю?!</w:t>
      </w:r>
    </w:p>
    <w:p w14:paraId="2E5C913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03CDB5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время</w:t>
      </w:r>
    </w:p>
    <w:p w14:paraId="29B6FD4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разум, смелея,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C1E9B5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разом,</w:t>
      </w:r>
    </w:p>
    <w:p w14:paraId="6D3AA56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лестью,</w:t>
      </w:r>
    </w:p>
    <w:p w14:paraId="7DE78AC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плетью,</w:t>
      </w:r>
    </w:p>
    <w:p w14:paraId="36C3B69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дурманом числа:</w:t>
      </w:r>
    </w:p>
    <w:p w14:paraId="0D4128B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17C37DC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BD6228">
        <w:rPr>
          <w:rFonts w:ascii="Cambria" w:hAnsi="Cambria"/>
          <w:noProof/>
          <w:sz w:val="32"/>
          <w:szCs w:val="32"/>
          <w:lang w:val="ru-RU"/>
        </w:rPr>
        <w:t>Знаешь, сколько таких скамеек?..</w:t>
      </w:r>
    </w:p>
    <w:p w14:paraId="41BCDC7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твоём кармане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5636CC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девятнадцать копеек медью.</w:t>
      </w:r>
    </w:p>
    <w:p w14:paraId="5251893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поезд</w:t>
      </w:r>
    </w:p>
    <w:p w14:paraId="1D0A5BF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через два часа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  <w:r w:rsidRPr="00BD6228">
        <w:rPr>
          <w:rFonts w:ascii="Cambria" w:hAnsi="Cambria"/>
          <w:noProof/>
          <w:sz w:val="32"/>
          <w:szCs w:val="32"/>
          <w:lang w:val="ru-RU"/>
        </w:rPr>
        <w:t>.</w:t>
      </w:r>
    </w:p>
    <w:p w14:paraId="31773A7F" w14:textId="77777777" w:rsidR="00435146" w:rsidRPr="00BD6228" w:rsidRDefault="00435146" w:rsidP="00BD6228">
      <w:pPr>
        <w:ind w:firstLine="3240"/>
        <w:rPr>
          <w:rFonts w:ascii="Cambria" w:hAnsi="Cambria"/>
          <w:noProof/>
          <w:sz w:val="32"/>
          <w:szCs w:val="32"/>
          <w:lang w:val="ru-RU"/>
        </w:rPr>
      </w:pPr>
    </w:p>
    <w:p w14:paraId="460BE836" w14:textId="77777777" w:rsidR="00435146" w:rsidRPr="00BD6228" w:rsidRDefault="00435146" w:rsidP="00BD6228">
      <w:pPr>
        <w:ind w:firstLine="3240"/>
        <w:rPr>
          <w:rFonts w:ascii="Cambria" w:hAnsi="Cambria"/>
          <w:noProof/>
          <w:sz w:val="32"/>
          <w:szCs w:val="32"/>
          <w:lang w:val="ru-RU"/>
        </w:rPr>
      </w:pPr>
    </w:p>
    <w:p w14:paraId="51D843CC" w14:textId="77777777" w:rsidR="00435146" w:rsidRPr="00BD6228" w:rsidRDefault="00435146" w:rsidP="00BD6228">
      <w:pPr>
        <w:tabs>
          <w:tab w:val="left" w:pos="4320"/>
        </w:tabs>
        <w:ind w:left="396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7</w:t>
      </w:r>
    </w:p>
    <w:p w14:paraId="70ADBD53" w14:textId="77777777" w:rsidR="00435146" w:rsidRPr="00BD6228" w:rsidRDefault="00435146" w:rsidP="00BD6228">
      <w:pPr>
        <w:ind w:firstLine="3240"/>
        <w:rPr>
          <w:rFonts w:ascii="Cambria" w:hAnsi="Cambria"/>
          <w:noProof/>
          <w:sz w:val="32"/>
          <w:szCs w:val="32"/>
          <w:lang w:val="ru-RU"/>
        </w:rPr>
      </w:pPr>
    </w:p>
    <w:p w14:paraId="54451FA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Господи!</w:t>
      </w:r>
    </w:p>
    <w:p w14:paraId="7ADBFEF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Что это?  Месть?</w:t>
      </w:r>
    </w:p>
    <w:p w14:paraId="64D0430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Если Ты есть,</w:t>
      </w:r>
    </w:p>
    <w:p w14:paraId="24A78D7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скажи,</w:t>
      </w:r>
    </w:p>
    <w:p w14:paraId="4AEA59E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жить?</w:t>
      </w:r>
    </w:p>
    <w:p w14:paraId="1B88E18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Едва поманя,</w:t>
      </w:r>
    </w:p>
    <w:p w14:paraId="6D41626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Ты забыл меня.</w:t>
      </w:r>
    </w:p>
    <w:p w14:paraId="0069834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кроток, нежен,</w:t>
      </w:r>
    </w:p>
    <w:p w14:paraId="6ADF187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я же нé жил!</w:t>
      </w:r>
    </w:p>
    <w:p w14:paraId="0BBB1C0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42EE54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Укажи порок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61E992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стану полем битв,</w:t>
      </w:r>
    </w:p>
    <w:p w14:paraId="4EE553A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отучать,</w:t>
      </w:r>
    </w:p>
    <w:p w14:paraId="4EC68D7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отлучать от любви?!</w:t>
      </w:r>
    </w:p>
    <w:p w14:paraId="322D4A9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E929C0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...Бог!</w:t>
      </w:r>
    </w:p>
    <w:p w14:paraId="297996D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обижайся,</w:t>
      </w:r>
    </w:p>
    <w:p w14:paraId="389C49B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надо вражды.</w:t>
      </w:r>
    </w:p>
    <w:p w14:paraId="5EC5A1C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Прости, если сделаю больно,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EDBA85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знал бы я, что любовь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это Ты,</w:t>
      </w:r>
    </w:p>
    <w:p w14:paraId="2BD58D5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я не желал бы веры иной,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A9BE88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жил бы Тобой.</w:t>
      </w:r>
    </w:p>
    <w:p w14:paraId="0A340CB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9D8662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днесь</w:t>
      </w:r>
    </w:p>
    <w:p w14:paraId="4DD3BD4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участь одна по мне:</w:t>
      </w:r>
    </w:p>
    <w:p w14:paraId="4F12630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отшельниках,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 ней наедине.</w:t>
      </w:r>
    </w:p>
    <w:p w14:paraId="0F6EE46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C3C445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Ересь ли,</w:t>
      </w:r>
    </w:p>
    <w:p w14:paraId="1F16950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если</w:t>
      </w:r>
    </w:p>
    <w:p w14:paraId="4060C63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 ней обращён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BA162E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весь,</w:t>
      </w:r>
    </w:p>
    <w:p w14:paraId="595B3A5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клеткой каждой,</w:t>
      </w:r>
    </w:p>
    <w:p w14:paraId="1BD9E4F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всем безответным чувством?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131848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Верю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3B66D7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ведь изнутри озарён!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8912A3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подскажет:</w:t>
      </w:r>
    </w:p>
    <w:p w14:paraId="740D799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же</w:t>
      </w:r>
    </w:p>
    <w:p w14:paraId="43FE683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свет излучу свой.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1F05E5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Верой полны, как ветром,</w:t>
      </w:r>
    </w:p>
    <w:p w14:paraId="4D602C6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души́ ветрила.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D958FB0" w14:textId="5A1C78E9" w:rsidR="00B444FC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Этой силой</w:t>
      </w:r>
    </w:p>
    <w:p w14:paraId="42693B8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6DB64C5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поверю теперь бытиё.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59AC98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Верую отныне только ей я...</w:t>
      </w:r>
    </w:p>
    <w:p w14:paraId="1E31C42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63F58B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Келья?</w:t>
      </w:r>
    </w:p>
    <w:p w14:paraId="773B866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Светом её</w:t>
      </w:r>
    </w:p>
    <w:p w14:paraId="419FE52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озарённая скамейка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E25D00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вот и келейка.</w:t>
      </w:r>
    </w:p>
    <w:p w14:paraId="4B0138B6" w14:textId="55DFD195" w:rsidR="00435146" w:rsidRPr="00BD6228" w:rsidRDefault="00435146" w:rsidP="00BD6228">
      <w:pPr>
        <w:ind w:right="619"/>
        <w:rPr>
          <w:rFonts w:ascii="Cambria" w:hAnsi="Cambria"/>
          <w:noProof/>
          <w:sz w:val="32"/>
          <w:szCs w:val="32"/>
          <w:lang w:val="ru-RU"/>
        </w:rPr>
      </w:pPr>
    </w:p>
    <w:p w14:paraId="06782310" w14:textId="77777777" w:rsidR="00B444FC" w:rsidRPr="00BD6228" w:rsidRDefault="00B444FC" w:rsidP="00BD6228">
      <w:pPr>
        <w:ind w:right="619"/>
        <w:rPr>
          <w:rFonts w:ascii="Cambria" w:hAnsi="Cambria"/>
          <w:noProof/>
          <w:sz w:val="32"/>
          <w:szCs w:val="32"/>
          <w:lang w:val="ru-RU"/>
        </w:rPr>
      </w:pPr>
    </w:p>
    <w:p w14:paraId="08E97291" w14:textId="77777777" w:rsidR="00435146" w:rsidRPr="00BD6228" w:rsidRDefault="00435146" w:rsidP="00BD6228">
      <w:pPr>
        <w:ind w:right="619"/>
        <w:rPr>
          <w:rFonts w:ascii="Cambria" w:hAnsi="Cambria"/>
          <w:noProof/>
          <w:sz w:val="32"/>
          <w:szCs w:val="32"/>
          <w:lang w:val="ru-RU"/>
        </w:rPr>
      </w:pPr>
    </w:p>
    <w:p w14:paraId="7EDCCCFC" w14:textId="77777777" w:rsidR="00435146" w:rsidRPr="00BD6228" w:rsidRDefault="00435146" w:rsidP="00BD6228">
      <w:pPr>
        <w:tabs>
          <w:tab w:val="left" w:pos="2880"/>
          <w:tab w:val="left" w:pos="3420"/>
        </w:tabs>
        <w:ind w:left="2790" w:hanging="18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ДАЛЬНИЙ  ДОЗОР</w:t>
      </w:r>
    </w:p>
    <w:p w14:paraId="77B0D51B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55EC6CDC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6A191E18" w14:textId="77777777" w:rsidR="00435146" w:rsidRPr="00BD6228" w:rsidRDefault="00435146" w:rsidP="00BD6228">
      <w:pPr>
        <w:ind w:left="405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1</w:t>
      </w:r>
    </w:p>
    <w:p w14:paraId="60A46751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1E1C7E2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Скрылся Солнца круп...</w:t>
      </w:r>
    </w:p>
    <w:p w14:paraId="4620249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вокруг</w:t>
      </w:r>
    </w:p>
    <w:p w14:paraId="5A29665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всё светлее и светлее.</w:t>
      </w:r>
    </w:p>
    <w:p w14:paraId="0147E02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D6E71F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Фонарей ли искрится свет?</w:t>
      </w:r>
    </w:p>
    <w:p w14:paraId="5116BCA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Ночного ли светила влияние?..</w:t>
      </w:r>
    </w:p>
    <w:p w14:paraId="704FAF7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C0AC0B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Нет...</w:t>
      </w:r>
    </w:p>
    <w:p w14:paraId="03911D8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125A79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 же скамья,</w:t>
      </w:r>
    </w:p>
    <w:p w14:paraId="4C9B41D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 же аллея.</w:t>
      </w:r>
    </w:p>
    <w:p w14:paraId="7B3ABEC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Душа настежь.</w:t>
      </w:r>
    </w:p>
    <w:p w14:paraId="17B5F66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какое-то загадочное сияние...</w:t>
      </w:r>
    </w:p>
    <w:p w14:paraId="3ABA3E5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15F715B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это же я</w:t>
      </w:r>
    </w:p>
    <w:p w14:paraId="430882C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начал излучать счастье!</w:t>
      </w:r>
    </w:p>
    <w:p w14:paraId="388D740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5A89CF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Светится земля</w:t>
      </w:r>
    </w:p>
    <w:p w14:paraId="509B601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воздуха кисея,</w:t>
      </w:r>
    </w:p>
    <w:p w14:paraId="73C2257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травка</w:t>
      </w:r>
    </w:p>
    <w:p w14:paraId="7A23977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парапет.</w:t>
      </w:r>
    </w:p>
    <w:p w14:paraId="4276EFF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Блики по Лебяжьей канавке.</w:t>
      </w:r>
    </w:p>
    <w:p w14:paraId="67E0F66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C59AA2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Сад сияет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6E27B9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проникся сердца астральностью.</w:t>
      </w:r>
    </w:p>
    <w:p w14:paraId="49ACBB6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 кем бы поделиться радостью?</w:t>
      </w:r>
    </w:p>
    <w:p w14:paraId="029F47C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39238F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Ах да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BA0767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немота...</w:t>
      </w:r>
    </w:p>
    <w:p w14:paraId="25ED5AB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в меру сурово</w:t>
      </w:r>
    </w:p>
    <w:p w14:paraId="1DBE141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держишь мне рот.</w:t>
      </w:r>
    </w:p>
    <w:p w14:paraId="2016A37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Хватит!</w:t>
      </w:r>
    </w:p>
    <w:p w14:paraId="1F8A84B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Лучиной</w:t>
      </w:r>
    </w:p>
    <w:p w14:paraId="2011606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вспыхнуло тело,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5AD258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это вызрело и лучится Слово.</w:t>
      </w:r>
    </w:p>
    <w:p w14:paraId="6E86073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...Только что с ним делать?</w:t>
      </w:r>
    </w:p>
    <w:p w14:paraId="26CF618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7CDE749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Кто-то идёт.</w:t>
      </w:r>
    </w:p>
    <w:p w14:paraId="7D2C26F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1E0993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Милиционер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063B79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паренёк,</w:t>
      </w:r>
    </w:p>
    <w:p w14:paraId="4C85F98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Адмиралтейству вровень</w:t>
      </w:r>
    </w:p>
    <w:p w14:paraId="4AC3D28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(новенький):</w:t>
      </w:r>
    </w:p>
    <w:p w14:paraId="556FFD8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445EDDC5" w14:textId="77777777" w:rsidR="00435146" w:rsidRPr="00BD6228" w:rsidRDefault="00660411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Гражданин,</w:t>
      </w:r>
    </w:p>
    <w:p w14:paraId="066E965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кто вы такой?</w:t>
      </w:r>
    </w:p>
    <w:p w14:paraId="5B8AAE9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Почему здесь?</w:t>
      </w:r>
    </w:p>
    <w:p w14:paraId="7259DEE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 знаете разве?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CC844C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сад закрыт.</w:t>
      </w:r>
    </w:p>
    <w:p w14:paraId="2A02E3C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4BE820C7" w14:textId="77777777" w:rsidR="00435146" w:rsidRPr="00BD6228" w:rsidRDefault="00660411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Товарищ дорогой, </w:t>
      </w: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33E5EF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протягиваю паспорт,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ACD059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у вас есть</w:t>
      </w:r>
    </w:p>
    <w:p w14:paraId="165B402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крылья за спиной?</w:t>
      </w:r>
    </w:p>
    <w:p w14:paraId="45B7EB2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BC54E1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Ищет прописку.  Читает робея:</w:t>
      </w:r>
    </w:p>
    <w:p w14:paraId="1B510200" w14:textId="77777777" w:rsidR="00435146" w:rsidRPr="00BD6228" w:rsidRDefault="00660411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Ленинград,</w:t>
      </w:r>
    </w:p>
    <w:p w14:paraId="0DC67E5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Летний сад,</w:t>
      </w:r>
    </w:p>
    <w:p w14:paraId="12E975E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BD6228">
        <w:rPr>
          <w:rFonts w:ascii="Cambria" w:hAnsi="Cambria"/>
          <w:noProof/>
          <w:sz w:val="32"/>
          <w:szCs w:val="32"/>
          <w:lang w:val="ru-RU"/>
        </w:rPr>
        <w:t>Амур и Психея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  <w:r w:rsidRPr="00BD6228">
        <w:rPr>
          <w:rFonts w:ascii="Cambria" w:hAnsi="Cambria"/>
          <w:noProof/>
          <w:sz w:val="32"/>
          <w:szCs w:val="32"/>
          <w:lang w:val="ru-RU"/>
        </w:rPr>
        <w:t>...</w:t>
      </w:r>
    </w:p>
    <w:p w14:paraId="215CA51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Крылья?</w:t>
      </w:r>
    </w:p>
    <w:p w14:paraId="7A352C9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Нет,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4FD0F5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берёт под козырёк.</w:t>
      </w:r>
    </w:p>
    <w:p w14:paraId="5B41B4E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Жест-ответ</w:t>
      </w:r>
    </w:p>
    <w:p w14:paraId="02C5BBE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участлив.</w:t>
      </w:r>
    </w:p>
    <w:p w14:paraId="76C6CA1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C82B45A" w14:textId="77777777" w:rsidR="003233D6" w:rsidRDefault="003233D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434486AA" w14:textId="6299ACB0" w:rsidR="00435146" w:rsidRPr="00BD6228" w:rsidRDefault="00660411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Как жаль.</w:t>
      </w:r>
    </w:p>
    <w:p w14:paraId="36EF074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не печальтесь.</w:t>
      </w:r>
    </w:p>
    <w:p w14:paraId="0AF7926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Жизнь меняет русла.</w:t>
      </w:r>
    </w:p>
    <w:p w14:paraId="56B932B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Посидите со мной денёк.</w:t>
      </w:r>
    </w:p>
    <w:p w14:paraId="19DA9B0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поделюсь с вами счастьем.</w:t>
      </w:r>
    </w:p>
    <w:p w14:paraId="72791BA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2B26A88A" w14:textId="77777777" w:rsidR="00435146" w:rsidRPr="00BD6228" w:rsidRDefault="00660411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Извините </w:t>
      </w: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дежурство...</w:t>
      </w:r>
    </w:p>
    <w:p w14:paraId="051C8C1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3369BD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Что ж,</w:t>
      </w:r>
    </w:p>
    <w:p w14:paraId="5105EA1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мне тоже пора.</w:t>
      </w:r>
    </w:p>
    <w:p w14:paraId="6AF148E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Высижу разве</w:t>
      </w:r>
    </w:p>
    <w:p w14:paraId="458748C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праздно,</w:t>
      </w:r>
    </w:p>
    <w:p w14:paraId="7200837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затворником?!</w:t>
      </w:r>
    </w:p>
    <w:p w14:paraId="18C03F6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Силы прибывают, как талые воды.</w:t>
      </w:r>
    </w:p>
    <w:p w14:paraId="224D1DDF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037FCA7C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Стану экскурсоводом!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</w:t>
      </w:r>
    </w:p>
    <w:p w14:paraId="58879BB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сторожем!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56C81F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дворником!</w:t>
      </w:r>
    </w:p>
    <w:p w14:paraId="0EC277B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55783812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Рву отшельничества сети.</w:t>
      </w:r>
    </w:p>
    <w:p w14:paraId="000BDD0A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наставлен верой.</w:t>
      </w:r>
    </w:p>
    <w:p w14:paraId="622B7B95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930F0C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Отпущу милиционеров.</w:t>
      </w:r>
    </w:p>
    <w:p w14:paraId="2590D343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Пусть расходятся по домам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0057F3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 мамам,</w:t>
      </w:r>
    </w:p>
    <w:p w14:paraId="2DED4A1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жёнам и детям.</w:t>
      </w:r>
    </w:p>
    <w:p w14:paraId="033F9B7D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3A3CC30E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рассвете</w:t>
      </w:r>
    </w:p>
    <w:p w14:paraId="4813D63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сад обойду с метлой.</w:t>
      </w:r>
    </w:p>
    <w:p w14:paraId="3C0DDC90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Станет светло...</w:t>
      </w:r>
    </w:p>
    <w:p w14:paraId="7AD35F51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</w:p>
    <w:p w14:paraId="19FCB2E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Пусть аллеи,</w:t>
      </w:r>
    </w:p>
    <w:p w14:paraId="0E68AB0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неустанно</w:t>
      </w:r>
    </w:p>
    <w:p w14:paraId="6075F439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благословляющие на победы,</w:t>
      </w:r>
    </w:p>
    <w:p w14:paraId="28270FE4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мне станут</w:t>
      </w:r>
    </w:p>
    <w:p w14:paraId="7D9967DB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первыми подмостками:</w:t>
      </w:r>
    </w:p>
    <w:p w14:paraId="01322816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поведаю мифы и были</w:t>
      </w:r>
    </w:p>
    <w:p w14:paraId="7C387A47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 бюст Александра Македонского,</w:t>
      </w:r>
    </w:p>
    <w:p w14:paraId="1DB7EF08" w14:textId="77777777" w:rsidR="00435146" w:rsidRPr="00BD6228" w:rsidRDefault="00435146" w:rsidP="00BD6228">
      <w:pPr>
        <w:ind w:firstLine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про 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AB"/>
      </w:r>
      <w:r w:rsidRPr="00BD6228">
        <w:rPr>
          <w:rFonts w:ascii="Cambria" w:hAnsi="Cambria"/>
          <w:noProof/>
          <w:sz w:val="32"/>
          <w:szCs w:val="32"/>
          <w:lang w:val="ru-RU"/>
        </w:rPr>
        <w:t>Мир и Изобилие</w:t>
      </w:r>
      <w:r w:rsidRPr="00BD6228">
        <w:rPr>
          <w:rFonts w:ascii="Cambria" w:hAnsi="Cambria"/>
          <w:noProof/>
          <w:sz w:val="32"/>
          <w:szCs w:val="32"/>
          <w:lang w:val="ru-RU"/>
        </w:rPr>
        <w:sym w:font="Courier New" w:char="00BB"/>
      </w:r>
      <w:r w:rsidRPr="00BD6228">
        <w:rPr>
          <w:rFonts w:ascii="Cambria" w:hAnsi="Cambria"/>
          <w:noProof/>
          <w:sz w:val="32"/>
          <w:szCs w:val="32"/>
          <w:lang w:val="ru-RU"/>
        </w:rPr>
        <w:t>...</w:t>
      </w:r>
    </w:p>
    <w:p w14:paraId="3459C0E0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7BC3D1E2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2257BEDE" w14:textId="77777777" w:rsidR="00435146" w:rsidRPr="00BD6228" w:rsidRDefault="00435146" w:rsidP="00BD6228">
      <w:pPr>
        <w:tabs>
          <w:tab w:val="left" w:pos="4410"/>
        </w:tabs>
        <w:ind w:left="405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2</w:t>
      </w:r>
    </w:p>
    <w:p w14:paraId="1B42168E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p w14:paraId="5167F92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Да,</w:t>
      </w:r>
    </w:p>
    <w:p w14:paraId="1CCD8C5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время не знает усталости.</w:t>
      </w:r>
    </w:p>
    <w:p w14:paraId="148E545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Время безжалостно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345E91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было и будет всегда</w:t>
      </w:r>
    </w:p>
    <w:p w14:paraId="1C0CEC2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на всех широтах.</w:t>
      </w:r>
    </w:p>
    <w:p w14:paraId="36CB8BB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не всё ему подвластно.</w:t>
      </w:r>
    </w:p>
    <w:p w14:paraId="39BC1AF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06338A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Перед вами работа</w:t>
      </w:r>
    </w:p>
    <w:p w14:paraId="7980CD4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неизвестного мастера.</w:t>
      </w:r>
    </w:p>
    <w:p w14:paraId="5D503DF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A6609D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основе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древний миф.</w:t>
      </w:r>
    </w:p>
    <w:p w14:paraId="67955B0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Поведан праотцами,</w:t>
      </w:r>
    </w:p>
    <w:p w14:paraId="67D1B2B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он страстно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2C1355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строкáх и в камне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9296E2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веками пересказывается</w:t>
      </w:r>
    </w:p>
    <w:p w14:paraId="4572C22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радует</w:t>
      </w:r>
    </w:p>
    <w:p w14:paraId="5E8E333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порывом, пластикой</w:t>
      </w:r>
    </w:p>
    <w:p w14:paraId="1050C7C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мрамора и рифм.</w:t>
      </w:r>
    </w:p>
    <w:p w14:paraId="060C4F7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150867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 будто создан для аллегорий.</w:t>
      </w:r>
    </w:p>
    <w:p w14:paraId="2942F94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Поэтому</w:t>
      </w:r>
    </w:p>
    <w:p w14:paraId="0961797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его герои</w:t>
      </w:r>
    </w:p>
    <w:p w14:paraId="7B7DF3A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раз воспеты</w:t>
      </w:r>
    </w:p>
    <w:p w14:paraId="29F8CED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скульпторами и поэтами;</w:t>
      </w:r>
    </w:p>
    <w:p w14:paraId="4924F0E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93A374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сюжет подчас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967F14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лишь крохотный остров,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39FA04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рифов острых</w:t>
      </w:r>
    </w:p>
    <w:p w14:paraId="7DD5D20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видимая часть.</w:t>
      </w:r>
    </w:p>
    <w:p w14:paraId="0EE78D3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421713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Смотрите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здесь рядом</w:t>
      </w:r>
    </w:p>
    <w:p w14:paraId="7200221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горе и радость.</w:t>
      </w:r>
    </w:p>
    <w:p w14:paraId="0A28BC8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Люди и боги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7D5375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рóвня.</w:t>
      </w:r>
    </w:p>
    <w:p w14:paraId="29BA176C" w14:textId="77777777" w:rsidR="00435146" w:rsidRPr="00BD6228" w:rsidRDefault="00435146" w:rsidP="00BD6228">
      <w:pPr>
        <w:ind w:left="2520"/>
        <w:rPr>
          <w:rFonts w:ascii="Cambria" w:hAnsi="Cambria"/>
          <w:noProof/>
          <w:sz w:val="32"/>
          <w:szCs w:val="32"/>
          <w:lang w:val="ru-RU"/>
        </w:rPr>
      </w:pPr>
    </w:p>
    <w:p w14:paraId="632150E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вам напомню:</w:t>
      </w:r>
    </w:p>
    <w:p w14:paraId="10291FA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древнеримской мифологии</w:t>
      </w:r>
    </w:p>
    <w:p w14:paraId="14B142C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Психея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F5BD40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грешной земли дочь,</w:t>
      </w:r>
    </w:p>
    <w:p w14:paraId="30E348B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тихая и простая,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A6AA6A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стала </w:t>
      </w:r>
    </w:p>
    <w:p w14:paraId="0886F66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тайной супругой Амура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CA8BD8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бога любви.</w:t>
      </w:r>
    </w:p>
    <w:p w14:paraId="307C405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9BCD79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Если верить Апулею,</w:t>
      </w:r>
    </w:p>
    <w:p w14:paraId="4CA8A0F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было так:</w:t>
      </w:r>
    </w:p>
    <w:p w14:paraId="7C33F20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ночью</w:t>
      </w:r>
    </w:p>
    <w:p w14:paraId="6FD8EFA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они любили друг друга,</w:t>
      </w:r>
    </w:p>
    <w:p w14:paraId="706DBB5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до сумерек утра</w:t>
      </w:r>
    </w:p>
    <w:p w14:paraId="3CB9004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рвáлись брака узы:</w:t>
      </w:r>
    </w:p>
    <w:p w14:paraId="204D620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Амур, неузнан,</w:t>
      </w:r>
    </w:p>
    <w:p w14:paraId="53B5F75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уходил во мрак.</w:t>
      </w:r>
    </w:p>
    <w:p w14:paraId="06DE8DD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2F329C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Таков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страшней оков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5974AA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запрет:</w:t>
      </w:r>
    </w:p>
    <w:p w14:paraId="7817D6C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любимого не видеть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598C3D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прекраснейшего из богов.</w:t>
      </w:r>
    </w:p>
    <w:p w14:paraId="109E576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58B5EF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Ну мыслимо ли?</w:t>
      </w:r>
    </w:p>
    <w:p w14:paraId="6EC6CFB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C1BA33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Нет,</w:t>
      </w:r>
    </w:p>
    <w:p w14:paraId="2B50E85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Солнце остынет скорее.</w:t>
      </w:r>
    </w:p>
    <w:p w14:paraId="59ED50E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Чтó расплата?!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0449F5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Всё решается в высшем суде.</w:t>
      </w:r>
    </w:p>
    <w:p w14:paraId="63A1405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C2D455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И Психея,</w:t>
      </w:r>
    </w:p>
    <w:p w14:paraId="2FCAABC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зажигая лампаду,</w:t>
      </w:r>
    </w:p>
    <w:p w14:paraId="0D2D6EA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склоняясь над спящим Амуром,</w:t>
      </w:r>
    </w:p>
    <w:p w14:paraId="22F9CED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бросает вызов судьбе.</w:t>
      </w:r>
    </w:p>
    <w:p w14:paraId="6480B1F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8395DB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Видит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BCC829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счастьем полнятся жилы.</w:t>
      </w:r>
    </w:p>
    <w:p w14:paraId="3FBB415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Смотрит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DC64F9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свет исходит от лица.</w:t>
      </w:r>
    </w:p>
    <w:p w14:paraId="0BE83B6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вот поднимаются</w:t>
      </w:r>
    </w:p>
    <w:p w14:paraId="673BDFA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разбуженные силы...</w:t>
      </w:r>
    </w:p>
    <w:p w14:paraId="7F00899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2AC852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легко здесь</w:t>
      </w:r>
    </w:p>
    <w:p w14:paraId="3F7E2F9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мастер</w:t>
      </w:r>
    </w:p>
    <w:p w14:paraId="66F5AE8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века</w:t>
      </w:r>
    </w:p>
    <w:p w14:paraId="7A35E4C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раздвигает сюжет,</w:t>
      </w:r>
    </w:p>
    <w:p w14:paraId="0096C82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уже</w:t>
      </w:r>
    </w:p>
    <w:p w14:paraId="3388CDB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звучит его повесть!</w:t>
      </w:r>
    </w:p>
    <w:p w14:paraId="2249C28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2B76AA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Как морю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1824E3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впадина суши,</w:t>
      </w:r>
    </w:p>
    <w:p w14:paraId="0EFF33C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автору</w:t>
      </w:r>
    </w:p>
    <w:p w14:paraId="6F72AE1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сюжет служит формой,</w:t>
      </w:r>
    </w:p>
    <w:p w14:paraId="1D8D7CC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куда выплеснуть душу...</w:t>
      </w:r>
    </w:p>
    <w:p w14:paraId="57F9933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C91C7E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греческой мифологии</w:t>
      </w:r>
    </w:p>
    <w:p w14:paraId="1FADB1D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Психея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душа.</w:t>
      </w:r>
    </w:p>
    <w:p w14:paraId="658D752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смотрите!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ED43B6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Мы подходим не спеша,</w:t>
      </w:r>
    </w:p>
    <w:p w14:paraId="2EF796E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сейчас</w:t>
      </w:r>
    </w:p>
    <w:p w14:paraId="6B65675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 сделаете открытие...</w:t>
      </w:r>
    </w:p>
    <w:p w14:paraId="2C3AA11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042CE9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Просчёт возможен в хронологии,</w:t>
      </w:r>
    </w:p>
    <w:p w14:paraId="7DFC4B8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не узнать о мастере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2EA374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набожным был или безбожником.</w:t>
      </w:r>
    </w:p>
    <w:p w14:paraId="7E56C83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Одно лишь ясно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24D20F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откуда сияние это:</w:t>
      </w:r>
    </w:p>
    <w:p w14:paraId="43F62B7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века прошли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светила гасли,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5EDA97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мир, как прежде, озаряется</w:t>
      </w:r>
    </w:p>
    <w:p w14:paraId="198A965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душой влюблённого художника.</w:t>
      </w:r>
    </w:p>
    <w:p w14:paraId="74B6613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3BC847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вы не верите сюжету,</w:t>
      </w:r>
    </w:p>
    <w:p w14:paraId="4232FBC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где лампа роняет</w:t>
      </w:r>
    </w:p>
    <w:p w14:paraId="38F2221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каплю кипящего масла</w:t>
      </w:r>
    </w:p>
    <w:p w14:paraId="3C129E8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бога огня.</w:t>
      </w:r>
    </w:p>
    <w:p w14:paraId="31596B07" w14:textId="77777777" w:rsidR="00435146" w:rsidRPr="00BD6228" w:rsidRDefault="00435146" w:rsidP="00BD6228">
      <w:pPr>
        <w:tabs>
          <w:tab w:val="left" w:pos="378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Там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E6BC349" w14:textId="77777777" w:rsidR="00435146" w:rsidRPr="00BD6228" w:rsidRDefault="00435146" w:rsidP="00BD6228">
      <w:pPr>
        <w:tabs>
          <w:tab w:val="left" w:pos="378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Амур просыпается</w:t>
      </w:r>
    </w:p>
    <w:p w14:paraId="172F95E6" w14:textId="77777777" w:rsidR="00435146" w:rsidRPr="00BD6228" w:rsidRDefault="00435146" w:rsidP="00BD6228">
      <w:pPr>
        <w:tabs>
          <w:tab w:val="left" w:pos="378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 гневе улетает...</w:t>
      </w:r>
    </w:p>
    <w:p w14:paraId="17964BE2" w14:textId="77777777" w:rsidR="00435146" w:rsidRPr="00BD6228" w:rsidRDefault="00435146" w:rsidP="00BD6228">
      <w:pPr>
        <w:ind w:left="3600"/>
        <w:rPr>
          <w:rFonts w:ascii="Cambria" w:hAnsi="Cambria"/>
          <w:noProof/>
          <w:sz w:val="32"/>
          <w:szCs w:val="32"/>
          <w:lang w:val="ru-RU"/>
        </w:rPr>
      </w:pPr>
    </w:p>
    <w:p w14:paraId="7BE9E0D5" w14:textId="77777777" w:rsidR="00435146" w:rsidRPr="00BD6228" w:rsidRDefault="00435146" w:rsidP="00BD6228">
      <w:pPr>
        <w:ind w:left="3600"/>
        <w:rPr>
          <w:rFonts w:ascii="Cambria" w:hAnsi="Cambria"/>
          <w:noProof/>
          <w:sz w:val="32"/>
          <w:szCs w:val="32"/>
          <w:lang w:val="ru-RU"/>
        </w:rPr>
      </w:pPr>
    </w:p>
    <w:p w14:paraId="5663535F" w14:textId="77777777" w:rsidR="00435146" w:rsidRPr="00BD6228" w:rsidRDefault="00435146" w:rsidP="00BD6228">
      <w:pPr>
        <w:tabs>
          <w:tab w:val="left" w:pos="3690"/>
          <w:tab w:val="left" w:pos="3780"/>
        </w:tabs>
        <w:ind w:left="360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3</w:t>
      </w:r>
    </w:p>
    <w:p w14:paraId="3B82576D" w14:textId="77777777" w:rsidR="00435146" w:rsidRPr="00BD6228" w:rsidRDefault="00435146" w:rsidP="00BD6228">
      <w:pPr>
        <w:ind w:left="3600"/>
        <w:rPr>
          <w:rFonts w:ascii="Cambria" w:hAnsi="Cambria"/>
          <w:noProof/>
          <w:sz w:val="32"/>
          <w:szCs w:val="32"/>
          <w:lang w:val="ru-RU"/>
        </w:rPr>
      </w:pPr>
    </w:p>
    <w:p w14:paraId="1260CA5D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Летний сад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мой,</w:t>
      </w:r>
    </w:p>
    <w:p w14:paraId="26401C7E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до самого рассвета;</w:t>
      </w:r>
    </w:p>
    <w:p w14:paraId="0491C4ED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каждая ветка вне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73C5F95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 мне:</w:t>
      </w:r>
    </w:p>
    <w:p w14:paraId="122BCCC5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прочувствована, изведана.</w:t>
      </w:r>
    </w:p>
    <w:p w14:paraId="355B5BC9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принят им:</w:t>
      </w:r>
    </w:p>
    <w:p w14:paraId="0CDD0D08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нём тоже</w:t>
      </w:r>
    </w:p>
    <w:p w14:paraId="1749ABAC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растворён незримо.</w:t>
      </w:r>
    </w:p>
    <w:p w14:paraId="004BAF1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7287E0E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Мой</w:t>
      </w:r>
    </w:p>
    <w:p w14:paraId="61CB49C5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тех,</w:t>
      </w:r>
    </w:p>
    <w:p w14:paraId="4ED9E29B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кому не спится,</w:t>
      </w:r>
    </w:p>
    <w:p w14:paraId="17D73E8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кто бредёт мимо.</w:t>
      </w:r>
    </w:p>
    <w:p w14:paraId="3787BD28" w14:textId="77777777" w:rsidR="00435146" w:rsidRPr="00BD6228" w:rsidRDefault="00660411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="00435146" w:rsidRPr="00BD6228">
        <w:rPr>
          <w:rFonts w:ascii="Cambria" w:hAnsi="Cambria"/>
          <w:noProof/>
          <w:sz w:val="32"/>
          <w:szCs w:val="32"/>
          <w:lang w:val="ru-RU"/>
        </w:rPr>
        <w:t xml:space="preserve"> Сюда, домой!</w:t>
      </w:r>
    </w:p>
    <w:p w14:paraId="6D706CC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Моя неделимая</w:t>
      </w:r>
    </w:p>
    <w:p w14:paraId="0D096EC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столицая столица</w:t>
      </w:r>
    </w:p>
    <w:p w14:paraId="3DEA839B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впускает всех</w:t>
      </w:r>
    </w:p>
    <w:p w14:paraId="68C7B29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(хорош сторож!)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01A35AC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влюблённых и поэтов,</w:t>
      </w:r>
    </w:p>
    <w:p w14:paraId="1889EEE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нелюдимых и нелюбимых.</w:t>
      </w:r>
    </w:p>
    <w:p w14:paraId="7E9E476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9269C4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кого вдохнёт надежду на счастье,</w:t>
      </w:r>
    </w:p>
    <w:p w14:paraId="79452F12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кому воздаст его сторицей,</w:t>
      </w:r>
    </w:p>
    <w:p w14:paraId="6E2BADFD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кого поддержит советом,</w:t>
      </w:r>
    </w:p>
    <w:p w14:paraId="1CBEA4D8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кому отпустит грех...</w:t>
      </w:r>
    </w:p>
    <w:p w14:paraId="58C6B58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A2EEBA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Стрелки истории</w:t>
      </w:r>
    </w:p>
    <w:p w14:paraId="55148B2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здесь могут вращаться</w:t>
      </w:r>
    </w:p>
    <w:p w14:paraId="102AB38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обе стороны.</w:t>
      </w:r>
    </w:p>
    <w:p w14:paraId="51352405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Могут и постоять.</w:t>
      </w:r>
    </w:p>
    <w:p w14:paraId="7EB3AA94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4DA3FD0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Чтó им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опять</w:t>
      </w:r>
    </w:p>
    <w:p w14:paraId="272DF85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вернуться на века,</w:t>
      </w:r>
    </w:p>
    <w:p w14:paraId="299CE77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приблизив быль?</w:t>
      </w:r>
    </w:p>
    <w:p w14:paraId="0367989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Или же, вперёд влекущим,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856B29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взять и пронестись, пока</w:t>
      </w:r>
    </w:p>
    <w:p w14:paraId="710D8EA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покажется грядущее,</w:t>
      </w:r>
    </w:p>
    <w:p w14:paraId="3027D53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котором, кажется, должны бы</w:t>
      </w:r>
    </w:p>
    <w:p w14:paraId="032CAD8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мы, живые, обратиться в пыль?</w:t>
      </w:r>
    </w:p>
    <w:p w14:paraId="6409CD2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70FA14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Это за Невой,</w:t>
      </w:r>
    </w:p>
    <w:p w14:paraId="5DAB821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где курантов бой,</w:t>
      </w:r>
    </w:p>
    <w:p w14:paraId="17AB00B4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где механизм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часовой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646CA64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дремлет,</w:t>
      </w:r>
    </w:p>
    <w:p w14:paraId="34CF1F5E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чинно шагает время,</w:t>
      </w:r>
    </w:p>
    <w:p w14:paraId="08F3261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накалывая облака</w:t>
      </w:r>
    </w:p>
    <w:p w14:paraId="73097BD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Петропавловский шпиль.</w:t>
      </w:r>
    </w:p>
    <w:p w14:paraId="4DE0395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E03FFBE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его утробе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A76E6A6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холодные глыбы</w:t>
      </w:r>
    </w:p>
    <w:p w14:paraId="6E7B6B35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мраморных надгробий.</w:t>
      </w:r>
    </w:p>
    <w:p w14:paraId="0FCCC898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Камень тот же,</w:t>
      </w:r>
    </w:p>
    <w:p w14:paraId="3E3817E8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не тревожит,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8F9EAF6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огрáнен, да жизни нет.</w:t>
      </w:r>
    </w:p>
    <w:p w14:paraId="76B7A460" w14:textId="7D4DC76B" w:rsidR="00435146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BE85533" w14:textId="77777777" w:rsidR="003233D6" w:rsidRPr="00BD6228" w:rsidRDefault="003233D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7E29DBE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А мрамор Летнего сада,</w:t>
      </w:r>
    </w:p>
    <w:p w14:paraId="26E51AE2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открытый ветрам,</w:t>
      </w:r>
    </w:p>
    <w:p w14:paraId="3E45295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излучает свет</w:t>
      </w:r>
    </w:p>
    <w:p w14:paraId="7E4FD54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остыть не может.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7B518F8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Чувством высвечен;</w:t>
      </w:r>
    </w:p>
    <w:p w14:paraId="598BD3C2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не высечен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447A85E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 сердца отторгнут;</w:t>
      </w:r>
    </w:p>
    <w:p w14:paraId="2C1317C2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согрет</w:t>
      </w:r>
    </w:p>
    <w:p w14:paraId="73833FB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не солнечным потоком,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D316D2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краю пустынных трасс</w:t>
      </w:r>
    </w:p>
    <w:p w14:paraId="3C35919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звёзды, видно, тоже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E1F2392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только искры</w:t>
      </w:r>
    </w:p>
    <w:p w14:paraId="3BA49073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 любви</w:t>
      </w:r>
    </w:p>
    <w:p w14:paraId="334661B9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зажжённого костра.</w:t>
      </w:r>
    </w:p>
    <w:p w14:paraId="2E1FB6CC" w14:textId="77777777" w:rsidR="00435146" w:rsidRPr="00BD6228" w:rsidRDefault="00435146" w:rsidP="00BD6228">
      <w:pPr>
        <w:tabs>
          <w:tab w:val="left" w:pos="3240"/>
        </w:tabs>
        <w:ind w:left="2520"/>
        <w:rPr>
          <w:rFonts w:ascii="Cambria" w:hAnsi="Cambria"/>
          <w:noProof/>
          <w:sz w:val="32"/>
          <w:szCs w:val="32"/>
          <w:lang w:val="ru-RU"/>
        </w:rPr>
      </w:pPr>
    </w:p>
    <w:p w14:paraId="11B4799E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Тают...</w:t>
      </w:r>
    </w:p>
    <w:p w14:paraId="53AA5D24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Светает...</w:t>
      </w:r>
    </w:p>
    <w:p w14:paraId="49C4178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2C67926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Лучи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по небу,</w:t>
      </w:r>
    </w:p>
    <w:p w14:paraId="13224CA6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разметая мглу.</w:t>
      </w:r>
    </w:p>
    <w:p w14:paraId="25E3255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61D664F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Просыпается,</w:t>
      </w:r>
    </w:p>
    <w:p w14:paraId="00EAB267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озаряется</w:t>
      </w:r>
    </w:p>
    <w:p w14:paraId="46CADAC1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усыпальница</w:t>
      </w:r>
    </w:p>
    <w:p w14:paraId="6F3706F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императоров.</w:t>
      </w:r>
    </w:p>
    <w:p w14:paraId="2D120EEA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8D2E5E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Пора и мне</w:t>
      </w:r>
    </w:p>
    <w:p w14:paraId="3DC98510" w14:textId="77777777" w:rsidR="00435146" w:rsidRPr="00BD6228" w:rsidRDefault="00435146" w:rsidP="00BD6228">
      <w:pPr>
        <w:tabs>
          <w:tab w:val="left" w:pos="324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браться за метлу.</w:t>
      </w:r>
    </w:p>
    <w:p w14:paraId="7702839C" w14:textId="77777777" w:rsidR="00435146" w:rsidRPr="00BD6228" w:rsidRDefault="00435146" w:rsidP="00BD6228">
      <w:pPr>
        <w:ind w:firstLine="3690"/>
        <w:rPr>
          <w:rFonts w:ascii="Cambria" w:hAnsi="Cambria"/>
          <w:noProof/>
          <w:sz w:val="32"/>
          <w:szCs w:val="32"/>
          <w:lang w:val="ru-RU"/>
        </w:rPr>
      </w:pPr>
    </w:p>
    <w:p w14:paraId="367FFED8" w14:textId="77777777" w:rsidR="00435146" w:rsidRPr="00BD6228" w:rsidRDefault="00435146" w:rsidP="00BD6228">
      <w:pPr>
        <w:ind w:firstLine="3690"/>
        <w:rPr>
          <w:rFonts w:ascii="Cambria" w:hAnsi="Cambria"/>
          <w:noProof/>
          <w:sz w:val="32"/>
          <w:szCs w:val="32"/>
          <w:lang w:val="ru-RU"/>
        </w:rPr>
      </w:pPr>
    </w:p>
    <w:p w14:paraId="67607204" w14:textId="77777777" w:rsidR="00435146" w:rsidRPr="00BD6228" w:rsidRDefault="00435146" w:rsidP="00BD6228">
      <w:pPr>
        <w:tabs>
          <w:tab w:val="left" w:pos="4230"/>
        </w:tabs>
        <w:ind w:left="378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4</w:t>
      </w:r>
    </w:p>
    <w:p w14:paraId="7A030394" w14:textId="77777777" w:rsidR="00435146" w:rsidRPr="00BD6228" w:rsidRDefault="00435146" w:rsidP="00BD6228">
      <w:pPr>
        <w:ind w:left="3600"/>
        <w:rPr>
          <w:rFonts w:ascii="Cambria" w:hAnsi="Cambria"/>
          <w:noProof/>
          <w:sz w:val="32"/>
          <w:szCs w:val="32"/>
          <w:lang w:val="ru-RU"/>
        </w:rPr>
      </w:pPr>
    </w:p>
    <w:p w14:paraId="60AD35D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...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Вы не устали?</w:t>
      </w:r>
    </w:p>
    <w:p w14:paraId="6FF709F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Ещё немного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3461D8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отдохнёте, похóдите сами...</w:t>
      </w:r>
    </w:p>
    <w:p w14:paraId="63E8756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7EBC4E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А эта работа</w:t>
      </w:r>
    </w:p>
    <w:p w14:paraId="5AEDDAB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выполнена в Италии.</w:t>
      </w:r>
    </w:p>
    <w:p w14:paraId="71ED520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Кажется, создана вся</w:t>
      </w:r>
    </w:p>
    <w:p w14:paraId="3871FBA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одном дыхании.</w:t>
      </w:r>
    </w:p>
    <w:p w14:paraId="07CF958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Сюжет взят</w:t>
      </w:r>
    </w:p>
    <w:p w14:paraId="41A8127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из древнеримской мифологии,</w:t>
      </w:r>
    </w:p>
    <w:p w14:paraId="67D84DF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таким пересказан слогом,</w:t>
      </w:r>
    </w:p>
    <w:p w14:paraId="70330F0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что дочитать нельзя.</w:t>
      </w:r>
    </w:p>
    <w:p w14:paraId="71D4A91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вот,</w:t>
      </w:r>
    </w:p>
    <w:p w14:paraId="06684CC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осенённая сводом ветвей,</w:t>
      </w:r>
    </w:p>
    <w:p w14:paraId="6A55106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сад озаряет собой,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C642C0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входим лучами аллей,</w:t>
      </w:r>
    </w:p>
    <w:p w14:paraId="09F9906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словно в собор,</w:t>
      </w:r>
    </w:p>
    <w:p w14:paraId="4625E8C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где в зной и в ненастье</w:t>
      </w:r>
    </w:p>
    <w:p w14:paraId="375F216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двери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всегда настежь.</w:t>
      </w:r>
    </w:p>
    <w:p w14:paraId="579279B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 вечным</w:t>
      </w:r>
    </w:p>
    <w:p w14:paraId="2953310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сообщается душа...</w:t>
      </w:r>
    </w:p>
    <w:p w14:paraId="778C961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7669AD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Когда-то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64F03A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важны ли даты?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04BAD1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нужна ли справка,</w:t>
      </w:r>
    </w:p>
    <w:p w14:paraId="723CA85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сколько морей с тех пор</w:t>
      </w:r>
    </w:p>
    <w:p w14:paraId="1C121E8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могло протечь</w:t>
      </w:r>
    </w:p>
    <w:p w14:paraId="7E29962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Лебяжьей канавкой?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C732F9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Риме</w:t>
      </w:r>
    </w:p>
    <w:p w14:paraId="09F5756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жил</w:t>
      </w:r>
    </w:p>
    <w:p w14:paraId="28A6613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рано познавший славу</w:t>
      </w:r>
    </w:p>
    <w:p w14:paraId="11ED330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бог мрамора.</w:t>
      </w:r>
    </w:p>
    <w:p w14:paraId="53CC8E6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Звали мастера</w:t>
      </w:r>
    </w:p>
    <w:p w14:paraId="697F077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Лоренцо Бернини.</w:t>
      </w:r>
    </w:p>
    <w:p w14:paraId="494E2D1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7254C9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 ликом святой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CF7DFE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точно в раме, </w:t>
      </w:r>
    </w:p>
    <w:p w14:paraId="5C563AD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храме,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31D6A8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проёмах окон его мастерской</w:t>
      </w:r>
    </w:p>
    <w:p w14:paraId="4A8DB8D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подолгу простаивала</w:t>
      </w:r>
    </w:p>
    <w:p w14:paraId="39F9795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 xml:space="preserve">трепетная, </w:t>
      </w:r>
    </w:p>
    <w:p w14:paraId="32B1830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ночь бывает в мае,</w:t>
      </w:r>
    </w:p>
    <w:p w14:paraId="5EFD989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дикая и одинокая</w:t>
      </w:r>
    </w:p>
    <w:p w14:paraId="41D4816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солнечной Италии</w:t>
      </w:r>
    </w:p>
    <w:p w14:paraId="1075E38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немая дочь.</w:t>
      </w:r>
    </w:p>
    <w:p w14:paraId="15A67CF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F15288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Вырваться б сердцу</w:t>
      </w:r>
    </w:p>
    <w:p w14:paraId="59BFEB1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из клетки тела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2AA2EA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птицей бы летело,</w:t>
      </w:r>
    </w:p>
    <w:p w14:paraId="45CD05C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билось в оконца, в дверцы,</w:t>
      </w:r>
    </w:p>
    <w:p w14:paraId="65636AD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если б речь ему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206F29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пело бы каждому встречному:</w:t>
      </w:r>
    </w:p>
    <w:p w14:paraId="4F94F93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ясным далям</w:t>
      </w:r>
    </w:p>
    <w:p w14:paraId="212ACBC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вечной Италии</w:t>
      </w:r>
    </w:p>
    <w:p w14:paraId="01D8DF6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светит одно солнце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800004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великий Лоренцо...</w:t>
      </w:r>
    </w:p>
    <w:p w14:paraId="3318BAE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6C634F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постояв, уходила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CEA987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силой себя от окна отнимала,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EE6B6B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знала:</w:t>
      </w:r>
    </w:p>
    <w:p w14:paraId="13FC3C8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как слепому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светила,</w:t>
      </w:r>
    </w:p>
    <w:p w14:paraId="4EAB142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ей не видать любимого.</w:t>
      </w:r>
    </w:p>
    <w:p w14:paraId="1430375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8C6E58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Ночью и днём</w:t>
      </w:r>
    </w:p>
    <w:p w14:paraId="21607AB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только этим живя огнём,</w:t>
      </w:r>
    </w:p>
    <w:p w14:paraId="0D50459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обжигающим тело,</w:t>
      </w:r>
    </w:p>
    <w:p w14:paraId="5B8AE23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ведала, что с ним делать,</w:t>
      </w:r>
    </w:p>
    <w:p w14:paraId="7A1607F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выгореть хотела дотла...</w:t>
      </w:r>
    </w:p>
    <w:p w14:paraId="3A3C6559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A08E04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любишь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и сила дана:</w:t>
      </w:r>
    </w:p>
    <w:p w14:paraId="0190A83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во все проникать пределы,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591DDB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переходить в иные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7F43F0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земные и небесные тела.</w:t>
      </w:r>
    </w:p>
    <w:p w14:paraId="2022CAB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71C6D40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мастер,</w:t>
      </w:r>
    </w:p>
    <w:p w14:paraId="73C1B1D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совершенства жаждая,</w:t>
      </w:r>
    </w:p>
    <w:p w14:paraId="68D06B1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от неудач мрачнея,</w:t>
      </w:r>
    </w:p>
    <w:p w14:paraId="1EA8E6B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стыл под руками камень каждый,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0A7A50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оставив жизнь мирскую,</w:t>
      </w:r>
    </w:p>
    <w:p w14:paraId="4A73511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хмурый, упрямый,</w:t>
      </w:r>
    </w:p>
    <w:p w14:paraId="44F9CA4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пытался заставить лучиться мрамор...</w:t>
      </w:r>
    </w:p>
    <w:p w14:paraId="3DD0C14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C92C9C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Шли года.</w:t>
      </w:r>
    </w:p>
    <w:p w14:paraId="7654D2F4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F2DC2C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вот однажды,</w:t>
      </w:r>
    </w:p>
    <w:p w14:paraId="0996ABC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ещё до рассвета</w:t>
      </w:r>
    </w:p>
    <w:p w14:paraId="7449D14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он, </w:t>
      </w:r>
    </w:p>
    <w:p w14:paraId="4EEF848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сонный, понурый,</w:t>
      </w:r>
    </w:p>
    <w:p w14:paraId="55BB741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вошёл в мастерскую с папкой эскизов,</w:t>
      </w:r>
    </w:p>
    <w:p w14:paraId="1360D89E" w14:textId="2216F705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свечи зажёг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60F467E" w14:textId="77777777" w:rsidR="00B444FC" w:rsidRPr="00BD6228" w:rsidRDefault="00B444FC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562E577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увидел... Психею,</w:t>
      </w:r>
    </w:p>
    <w:p w14:paraId="3E09C55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реющую над Амуром.</w:t>
      </w:r>
    </w:p>
    <w:p w14:paraId="17E3B26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53F1A0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Вызов!</w:t>
      </w:r>
    </w:p>
    <w:p w14:paraId="30D6D39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C7F24AA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Бескрылая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душой парящая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4AE501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живей, возвышенней, божественней,</w:t>
      </w:r>
    </w:p>
    <w:p w14:paraId="5E4292D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чем спящий</w:t>
      </w:r>
    </w:p>
    <w:p w14:paraId="3B08F75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окрылённый бог!</w:t>
      </w:r>
    </w:p>
    <w:p w14:paraId="620569EB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04BD47B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Оторопь 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C76290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где-то в груди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C10C5B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ожог...</w:t>
      </w:r>
    </w:p>
    <w:p w14:paraId="7A7CCA2D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065070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Недолго заживала рана</w:t>
      </w:r>
    </w:p>
    <w:p w14:paraId="5ECA5F2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бога мрамора.</w:t>
      </w:r>
    </w:p>
    <w:p w14:paraId="14B0E79C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1B204F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Время шло.</w:t>
      </w:r>
    </w:p>
    <w:p w14:paraId="05765C6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Побелели виски.</w:t>
      </w:r>
    </w:p>
    <w:p w14:paraId="28C3332F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с ветром,</w:t>
      </w:r>
    </w:p>
    <w:p w14:paraId="638F572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 рассветами сообщая,</w:t>
      </w:r>
    </w:p>
    <w:p w14:paraId="0D0F8582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путь в запредельное осветила</w:t>
      </w:r>
    </w:p>
    <w:p w14:paraId="278175E3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старость-пустыня,</w:t>
      </w:r>
    </w:p>
    <w:p w14:paraId="2C945F01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слава-пески,</w:t>
      </w:r>
    </w:p>
    <w:p w14:paraId="530D858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эта</w:t>
      </w:r>
    </w:p>
    <w:p w14:paraId="48C84F8E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пламенная сила,</w:t>
      </w:r>
    </w:p>
    <w:p w14:paraId="47A0C750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что на глазах превращает</w:t>
      </w:r>
    </w:p>
    <w:p w14:paraId="7E0B21E6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смертную,</w:t>
      </w:r>
    </w:p>
    <w:p w14:paraId="0C206C98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рабыню,</w:t>
      </w:r>
    </w:p>
    <w:p w14:paraId="52F2B665" w14:textId="77777777" w:rsidR="00435146" w:rsidRPr="00BD6228" w:rsidRDefault="00435146" w:rsidP="00BD622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богиню.</w:t>
      </w:r>
    </w:p>
    <w:p w14:paraId="444C1CDA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36FBC112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732A9C43" w14:textId="77777777" w:rsidR="00435146" w:rsidRPr="00BD6228" w:rsidRDefault="00435146" w:rsidP="00851D43">
      <w:pPr>
        <w:tabs>
          <w:tab w:val="left" w:pos="3330"/>
        </w:tabs>
        <w:ind w:left="414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5</w:t>
      </w:r>
    </w:p>
    <w:p w14:paraId="44B9B68B" w14:textId="77777777" w:rsidR="00435146" w:rsidRPr="00BD6228" w:rsidRDefault="00435146" w:rsidP="00BD6228">
      <w:pPr>
        <w:ind w:firstLine="3600"/>
        <w:rPr>
          <w:rFonts w:ascii="Cambria" w:hAnsi="Cambria"/>
          <w:noProof/>
          <w:sz w:val="32"/>
          <w:szCs w:val="32"/>
          <w:lang w:val="ru-RU"/>
        </w:rPr>
      </w:pPr>
    </w:p>
    <w:p w14:paraId="239CC43F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Она растёт и лавиной и нежно:</w:t>
      </w:r>
    </w:p>
    <w:p w14:paraId="50215EE1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словно снежный ком,</w:t>
      </w:r>
    </w:p>
    <w:p w14:paraId="2B41CE35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то подснежником.</w:t>
      </w:r>
    </w:p>
    <w:p w14:paraId="16909362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Силу эту, стихиям равную,</w:t>
      </w:r>
    </w:p>
    <w:p w14:paraId="4372DF0F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легко и радостно в груди несу</w:t>
      </w:r>
    </w:p>
    <w:p w14:paraId="28E40EBA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Ленинграду,</w:t>
      </w:r>
    </w:p>
    <w:p w14:paraId="5015CBF6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градам и весям,</w:t>
      </w:r>
    </w:p>
    <w:p w14:paraId="6F3E86C3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 космосу.</w:t>
      </w:r>
    </w:p>
    <w:p w14:paraId="4CC4E458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878E766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Эта небесная,</w:t>
      </w:r>
    </w:p>
    <w:p w14:paraId="11520F52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 чуткой бездной </w:t>
      </w:r>
    </w:p>
    <w:p w14:paraId="14227969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сообщающая сила</w:t>
      </w:r>
    </w:p>
    <w:p w14:paraId="0998629A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душу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60B5CED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прозреть побудила,</w:t>
      </w:r>
    </w:p>
    <w:p w14:paraId="6CF8C5AA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тело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EC3F53C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презреть запрет:</w:t>
      </w:r>
    </w:p>
    <w:p w14:paraId="5EA3B69E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плоть переходит в бесплотное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9A1B19A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свет.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5B27317E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Чувствую этот пространства охват.</w:t>
      </w:r>
    </w:p>
    <w:p w14:paraId="09A292BB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CE3CF40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Нет,</w:t>
      </w:r>
    </w:p>
    <w:p w14:paraId="0A929063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не оставил сад.</w:t>
      </w:r>
    </w:p>
    <w:p w14:paraId="33B9DA0B" w14:textId="77777777" w:rsidR="00435146" w:rsidRPr="00BD6228" w:rsidRDefault="00435146" w:rsidP="00851D43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Просто вера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BEE94AF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 xml:space="preserve">как ветер в души́ ветрила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ACB02B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 звёздам вынесла, дали открыла,</w:t>
      </w:r>
    </w:p>
    <w:p w14:paraId="29344482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телам неведомые;</w:t>
      </w:r>
    </w:p>
    <w:p w14:paraId="5534E5C6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просто</w:t>
      </w:r>
    </w:p>
    <w:p w14:paraId="695FBFC2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пост мой</w:t>
      </w:r>
    </w:p>
    <w:p w14:paraId="194C65B9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вырос в размерах.</w:t>
      </w:r>
    </w:p>
    <w:p w14:paraId="22E7216E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7FA4DC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Так бывает.</w:t>
      </w:r>
    </w:p>
    <w:p w14:paraId="7886BCCE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Ведь сила эта</w:t>
      </w:r>
    </w:p>
    <w:p w14:paraId="6406322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прибывает и прибывает.</w:t>
      </w:r>
    </w:p>
    <w:p w14:paraId="5CBF042B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70FC515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Рыбе часть бы</w:t>
      </w:r>
    </w:p>
    <w:p w14:paraId="230879D7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такого наплыва счастья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7370453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той</w:t>
      </w:r>
    </w:p>
    <w:p w14:paraId="34ADA81D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море стало бы тесно,</w:t>
      </w:r>
    </w:p>
    <w:p w14:paraId="051730B6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та разразилась бы песней...</w:t>
      </w:r>
    </w:p>
    <w:p w14:paraId="65B4773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74EE65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Мерно идут века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8E7F552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идут снегами,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5BB1079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прессуются в пласты,</w:t>
      </w:r>
    </w:p>
    <w:p w14:paraId="3473C8F3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веля Земле остыть</w:t>
      </w:r>
    </w:p>
    <w:p w14:paraId="58F0E7B2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стать холодным камнем.</w:t>
      </w:r>
    </w:p>
    <w:p w14:paraId="2CF57434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Но держится на любви </w:t>
      </w:r>
    </w:p>
    <w:p w14:paraId="5F77AEE1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будет согрета сердцами, </w:t>
      </w:r>
    </w:p>
    <w:p w14:paraId="0D7CCC3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вёснами.</w:t>
      </w:r>
    </w:p>
    <w:p w14:paraId="07B3826C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светоносные</w:t>
      </w:r>
    </w:p>
    <w:p w14:paraId="0C9F294D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протянутся мосты</w:t>
      </w:r>
    </w:p>
    <w:p w14:paraId="51002E10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между материками,</w:t>
      </w:r>
    </w:p>
    <w:p w14:paraId="0EF3F36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между звёздами.</w:t>
      </w:r>
    </w:p>
    <w:p w14:paraId="3FCD9D3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4E154F46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А пока</w:t>
      </w:r>
    </w:p>
    <w:p w14:paraId="228F19C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я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6DCCFF7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здесь, где им витать:</w:t>
      </w:r>
    </w:p>
    <w:p w14:paraId="40232D6B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сколько отпущено времени,</w:t>
      </w:r>
    </w:p>
    <w:p w14:paraId="209230EC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будет действовать</w:t>
      </w:r>
    </w:p>
    <w:p w14:paraId="236B996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живой, временный.</w:t>
      </w:r>
    </w:p>
    <w:p w14:paraId="71E93C84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1BC378F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знакомы мне</w:t>
      </w:r>
    </w:p>
    <w:p w14:paraId="3504232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голоса планет.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AC541F7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7C80A6C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Вслушиваюсь...</w:t>
      </w:r>
    </w:p>
    <w:p w14:paraId="6E8AF87B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46B7EF1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Неизвестных тел небесных</w:t>
      </w:r>
    </w:p>
    <w:p w14:paraId="0AF1D1EC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сферы огибая,</w:t>
      </w:r>
    </w:p>
    <w:p w14:paraId="7A0F1390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понимаю: </w:t>
      </w:r>
      <w:r w:rsidRPr="00BD6228">
        <w:rPr>
          <w:rFonts w:ascii="Cambria" w:hAnsi="Cambria"/>
          <w:i/>
          <w:noProof/>
          <w:sz w:val="32"/>
          <w:szCs w:val="32"/>
          <w:lang w:val="ru-RU"/>
        </w:rPr>
        <w:t>мне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сужены...</w:t>
      </w:r>
    </w:p>
    <w:p w14:paraId="2F6E6A6F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9F5E630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Да, впервые,</w:t>
      </w:r>
    </w:p>
    <w:p w14:paraId="298C8C51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как родные.</w:t>
      </w:r>
    </w:p>
    <w:p w14:paraId="0FEFC0D7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Отныне ваш я.</w:t>
      </w:r>
    </w:p>
    <w:p w14:paraId="7BC5C188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C9E7EE8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А та, голубая,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177777E7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моя.</w:t>
      </w:r>
    </w:p>
    <w:p w14:paraId="5D3FA8DD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страж её.</w:t>
      </w:r>
    </w:p>
    <w:p w14:paraId="6E3E1F38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Но совсем не страшен.</w:t>
      </w:r>
    </w:p>
    <w:p w14:paraId="604087A0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69FEEB3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Впущу всех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095203E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влюблённых и поэтов,</w:t>
      </w:r>
    </w:p>
    <w:p w14:paraId="5402D4D9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нелюбимых и нелюдимых.</w:t>
      </w:r>
    </w:p>
    <w:p w14:paraId="0BAC5902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6DDF62D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Не проходите мимо!</w:t>
      </w:r>
    </w:p>
    <w:p w14:paraId="2DDFA607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77F11ECD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Увидите сокровенное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78378A84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как вдохновенна бывает Вселенная:</w:t>
      </w:r>
    </w:p>
    <w:p w14:paraId="05C9E77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сколько жизни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тепла и света,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</w:t>
      </w:r>
    </w:p>
    <w:p w14:paraId="2DC156EF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этом,</w:t>
      </w:r>
    </w:p>
    <w:p w14:paraId="6D30EA16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солнечном, земном её саду.</w:t>
      </w:r>
    </w:p>
    <w:p w14:paraId="089130FA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Хотите?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я проведу.</w:t>
      </w:r>
    </w:p>
    <w:p w14:paraId="45109859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Услышите детский смех,</w:t>
      </w:r>
    </w:p>
    <w:p w14:paraId="28B16AA5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трели птичьи, стрекот цикад...</w:t>
      </w:r>
    </w:p>
    <w:p w14:paraId="39550D64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Я покажу восход и закат,</w:t>
      </w:r>
    </w:p>
    <w:p w14:paraId="0EEF79D1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зиму и лето,</w:t>
      </w:r>
    </w:p>
    <w:p w14:paraId="1420FB27" w14:textId="77777777" w:rsidR="00435146" w:rsidRPr="00BD6228" w:rsidRDefault="00435146" w:rsidP="00160188">
      <w:pPr>
        <w:tabs>
          <w:tab w:val="left" w:pos="1800"/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реки, моря и горы,</w:t>
      </w:r>
    </w:p>
    <w:p w14:paraId="504FD1CC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lastRenderedPageBreak/>
        <w:t>и не один чудный сад,</w:t>
      </w:r>
    </w:p>
    <w:p w14:paraId="213055A7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не один дивный город.</w:t>
      </w:r>
    </w:p>
    <w:p w14:paraId="5652B9A3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3EA8977A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И везде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4C8076C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куда бы ни посмотрели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8D1ADD9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светло от любящих сердец.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4F074216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Горят, откликаясь разно</w:t>
      </w:r>
    </w:p>
    <w:p w14:paraId="647F212E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на обретения и потери.</w:t>
      </w:r>
    </w:p>
    <w:p w14:paraId="7C28BDB8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Кто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  <w:r w:rsidRPr="00BD6228">
        <w:rPr>
          <w:rFonts w:ascii="Cambria" w:hAnsi="Cambria"/>
          <w:noProof/>
          <w:sz w:val="32"/>
          <w:szCs w:val="32"/>
          <w:lang w:val="ru-RU"/>
        </w:rPr>
        <w:t xml:space="preserve"> счастлив,</w:t>
      </w:r>
    </w:p>
    <w:p w14:paraId="42033E25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кто наивно,</w:t>
      </w:r>
    </w:p>
    <w:p w14:paraId="1173E67D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кто тайно или страстно</w:t>
      </w:r>
    </w:p>
    <w:p w14:paraId="265E031B" w14:textId="77777777" w:rsidR="00435146" w:rsidRPr="00BD6228" w:rsidRDefault="00435146" w:rsidP="00160188">
      <w:pPr>
        <w:tabs>
          <w:tab w:val="left" w:pos="3420"/>
        </w:tabs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счастье верит...</w:t>
      </w:r>
    </w:p>
    <w:p w14:paraId="7FA9F766" w14:textId="77777777" w:rsidR="00435146" w:rsidRPr="00BD6228" w:rsidRDefault="00435146" w:rsidP="00BD6228">
      <w:pPr>
        <w:ind w:firstLine="3960"/>
        <w:rPr>
          <w:rFonts w:ascii="Cambria" w:hAnsi="Cambria"/>
          <w:noProof/>
          <w:sz w:val="32"/>
          <w:szCs w:val="32"/>
          <w:lang w:val="ru-RU"/>
        </w:rPr>
      </w:pPr>
    </w:p>
    <w:p w14:paraId="36850708" w14:textId="77777777" w:rsidR="00435146" w:rsidRPr="00BD6228" w:rsidRDefault="00435146" w:rsidP="00160188">
      <w:pPr>
        <w:tabs>
          <w:tab w:val="left" w:pos="3060"/>
          <w:tab w:val="left" w:pos="3240"/>
        </w:tabs>
        <w:ind w:left="369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__</w:t>
      </w:r>
      <w:bookmarkStart w:id="0" w:name="_GoBack"/>
      <w:bookmarkEnd w:id="0"/>
      <w:r w:rsidRPr="00BD6228">
        <w:rPr>
          <w:rFonts w:ascii="Cambria" w:hAnsi="Cambria"/>
          <w:noProof/>
          <w:sz w:val="32"/>
          <w:szCs w:val="32"/>
          <w:lang w:val="ru-RU"/>
        </w:rPr>
        <w:t>____</w:t>
      </w:r>
    </w:p>
    <w:p w14:paraId="286B84DD" w14:textId="77777777" w:rsidR="00435146" w:rsidRPr="00BD6228" w:rsidRDefault="00435146" w:rsidP="00BD6228">
      <w:pPr>
        <w:ind w:firstLine="3960"/>
        <w:rPr>
          <w:rFonts w:ascii="Cambria" w:hAnsi="Cambria"/>
          <w:noProof/>
          <w:sz w:val="32"/>
          <w:szCs w:val="32"/>
          <w:lang w:val="ru-RU"/>
        </w:rPr>
      </w:pPr>
    </w:p>
    <w:p w14:paraId="3FD4ECA6" w14:textId="77777777" w:rsidR="00435146" w:rsidRPr="00BD6228" w:rsidRDefault="00435146" w:rsidP="00BD6228">
      <w:pPr>
        <w:ind w:firstLine="3960"/>
        <w:rPr>
          <w:rFonts w:ascii="Cambria" w:hAnsi="Cambria"/>
          <w:noProof/>
          <w:sz w:val="32"/>
          <w:szCs w:val="32"/>
          <w:lang w:val="ru-RU"/>
        </w:rPr>
      </w:pPr>
    </w:p>
    <w:p w14:paraId="66877864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Вот и я,</w:t>
      </w:r>
    </w:p>
    <w:p w14:paraId="7622773B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для смертных </w:t>
      </w:r>
    </w:p>
    <w:p w14:paraId="234509A6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поправ запреты,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2A8FD87B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ветры уйдя, в рассветы и выше,</w:t>
      </w:r>
    </w:p>
    <w:p w14:paraId="6B70C2D8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в необозримый, казалось, простор,</w:t>
      </w:r>
    </w:p>
    <w:p w14:paraId="5FEFC257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откуда в вышний,</w:t>
      </w:r>
    </w:p>
    <w:p w14:paraId="0BFF76C6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в зазвёздный выйду дозор,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627C445F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5457E46D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смотрю на мир,</w:t>
      </w:r>
    </w:p>
    <w:p w14:paraId="4AE3035D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так сотворённый искусно,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0204D17E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смотрю из высей,</w:t>
      </w:r>
    </w:p>
    <w:p w14:paraId="0DE585ED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 xml:space="preserve">где обитают чувства, </w:t>
      </w:r>
      <w:r w:rsidR="00660411" w:rsidRPr="00BD6228">
        <w:rPr>
          <w:rFonts w:ascii="Cambria" w:hAnsi="Cambria"/>
          <w:noProof/>
          <w:sz w:val="32"/>
          <w:szCs w:val="32"/>
          <w:lang w:val="ru-RU"/>
        </w:rPr>
        <w:t>—</w:t>
      </w:r>
    </w:p>
    <w:p w14:paraId="394F7C97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смотрю благодарным</w:t>
      </w:r>
    </w:p>
    <w:p w14:paraId="396B6CC5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и восхищённым взглядом,</w:t>
      </w:r>
    </w:p>
    <w:p w14:paraId="69389915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подняв над планетой</w:t>
      </w:r>
    </w:p>
    <w:p w14:paraId="3B559A76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  <w:r w:rsidRPr="00BD6228">
        <w:rPr>
          <w:rFonts w:ascii="Cambria" w:hAnsi="Cambria"/>
          <w:noProof/>
          <w:sz w:val="32"/>
          <w:szCs w:val="32"/>
          <w:lang w:val="ru-RU"/>
        </w:rPr>
        <w:t>души лампаду.</w:t>
      </w:r>
    </w:p>
    <w:p w14:paraId="5E1386EB" w14:textId="77777777" w:rsidR="00435146" w:rsidRPr="00BD6228" w:rsidRDefault="00435146" w:rsidP="00160188">
      <w:pPr>
        <w:ind w:left="2070"/>
        <w:rPr>
          <w:rFonts w:ascii="Cambria" w:hAnsi="Cambria"/>
          <w:noProof/>
          <w:sz w:val="32"/>
          <w:szCs w:val="32"/>
          <w:lang w:val="ru-RU"/>
        </w:rPr>
      </w:pPr>
    </w:p>
    <w:p w14:paraId="2E2BCE59" w14:textId="77777777" w:rsidR="00435146" w:rsidRPr="00BD6228" w:rsidRDefault="00435146" w:rsidP="00160188">
      <w:pPr>
        <w:ind w:left="2070"/>
        <w:rPr>
          <w:rFonts w:ascii="Cambria" w:hAnsi="Cambria"/>
          <w:i/>
          <w:noProof/>
          <w:sz w:val="32"/>
          <w:szCs w:val="32"/>
          <w:lang w:val="ru-RU"/>
        </w:rPr>
      </w:pPr>
      <w:r w:rsidRPr="00BD6228">
        <w:rPr>
          <w:rFonts w:ascii="Cambria" w:hAnsi="Cambria"/>
          <w:i/>
          <w:noProof/>
          <w:sz w:val="32"/>
          <w:szCs w:val="32"/>
          <w:lang w:val="ru-RU"/>
        </w:rPr>
        <w:t>1983</w:t>
      </w:r>
    </w:p>
    <w:p w14:paraId="6197F22A" w14:textId="77777777" w:rsidR="00435146" w:rsidRPr="00BD6228" w:rsidRDefault="00435146" w:rsidP="00BD6228">
      <w:pPr>
        <w:rPr>
          <w:rFonts w:ascii="Cambria" w:hAnsi="Cambria"/>
          <w:noProof/>
          <w:sz w:val="32"/>
          <w:szCs w:val="32"/>
          <w:lang w:val="ru-RU"/>
        </w:rPr>
      </w:pPr>
    </w:p>
    <w:sectPr w:rsidR="00435146" w:rsidRPr="00BD6228" w:rsidSect="00644407">
      <w:pgSz w:w="12240" w:h="15840"/>
      <w:pgMar w:top="1152" w:right="720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20"/>
  <w:proofState w:grammar="clean"/>
  <w:attachedTemplate r:id="rId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146"/>
    <w:rsid w:val="0000126C"/>
    <w:rsid w:val="00017F68"/>
    <w:rsid w:val="000D5BBD"/>
    <w:rsid w:val="001330B9"/>
    <w:rsid w:val="00160188"/>
    <w:rsid w:val="00194223"/>
    <w:rsid w:val="001C4B80"/>
    <w:rsid w:val="001D1B3B"/>
    <w:rsid w:val="0027758C"/>
    <w:rsid w:val="003233D6"/>
    <w:rsid w:val="003672D3"/>
    <w:rsid w:val="003C149B"/>
    <w:rsid w:val="00427E9D"/>
    <w:rsid w:val="00435146"/>
    <w:rsid w:val="00461F36"/>
    <w:rsid w:val="00464881"/>
    <w:rsid w:val="00467354"/>
    <w:rsid w:val="004F657A"/>
    <w:rsid w:val="00525DD7"/>
    <w:rsid w:val="005941E0"/>
    <w:rsid w:val="005B1CE4"/>
    <w:rsid w:val="00636695"/>
    <w:rsid w:val="00640EBD"/>
    <w:rsid w:val="00644407"/>
    <w:rsid w:val="00660411"/>
    <w:rsid w:val="006B2A5A"/>
    <w:rsid w:val="0070686A"/>
    <w:rsid w:val="007126B9"/>
    <w:rsid w:val="00716D9F"/>
    <w:rsid w:val="00783C0E"/>
    <w:rsid w:val="007A79DE"/>
    <w:rsid w:val="00851D43"/>
    <w:rsid w:val="008B76BE"/>
    <w:rsid w:val="008C02EB"/>
    <w:rsid w:val="008E0D18"/>
    <w:rsid w:val="009244A5"/>
    <w:rsid w:val="009464D7"/>
    <w:rsid w:val="009933B4"/>
    <w:rsid w:val="009B7548"/>
    <w:rsid w:val="009F5874"/>
    <w:rsid w:val="00B444FC"/>
    <w:rsid w:val="00B46BCD"/>
    <w:rsid w:val="00B57233"/>
    <w:rsid w:val="00BD6228"/>
    <w:rsid w:val="00C00623"/>
    <w:rsid w:val="00C55E45"/>
    <w:rsid w:val="00C76451"/>
    <w:rsid w:val="00CC28C5"/>
    <w:rsid w:val="00D163BB"/>
    <w:rsid w:val="00DB7BE7"/>
    <w:rsid w:val="00DE03E5"/>
    <w:rsid w:val="00E73288"/>
    <w:rsid w:val="00E965E8"/>
    <w:rsid w:val="00EE56F1"/>
    <w:rsid w:val="00EF439A"/>
    <w:rsid w:val="00F5080F"/>
    <w:rsid w:val="00F77CEE"/>
    <w:rsid w:val="00F9176E"/>
    <w:rsid w:val="00FD1C7D"/>
    <w:rsid w:val="00FD2B6D"/>
    <w:rsid w:val="00FF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BC436"/>
  <w15:docId w15:val="{AFD9FEB5-FB71-46FD-847A-D83BE0BE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RD_Book_Formating"/>
    <w:qFormat/>
    <w:rsid w:val="0043514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F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F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6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r-di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\Desktop\My%20Template%20for%20Writing%20-%2012.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My Template for Writing - 12.5.dotx</Template>
  <TotalTime>38</TotalTime>
  <Pages>32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Поэма ДОЗОР НЕБЕСНЫХ ТЕЛ</vt:lpstr>
    </vt:vector>
  </TitlesOfParts>
  <Company>Microsoft</Company>
  <LinksUpToDate>false</LinksUpToDate>
  <CharactersWithSpaces>16184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Поэма ДОЗОР НЕБЕСНЫХ ТЕЛ</dc:title>
  <dc:creator>Ross</dc:creator>
  <cp:lastModifiedBy>USER</cp:lastModifiedBy>
  <cp:revision>8</cp:revision>
  <cp:lastPrinted>2024-06-04T14:29:00Z</cp:lastPrinted>
  <dcterms:created xsi:type="dcterms:W3CDTF">2022-07-02T19:50:00Z</dcterms:created>
  <dcterms:modified xsi:type="dcterms:W3CDTF">2024-06-04T14:39:00Z</dcterms:modified>
</cp:coreProperties>
</file>